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4C1" w:rsidRPr="00F15F9C" w:rsidRDefault="00191972" w:rsidP="00C934C1">
      <w:pPr>
        <w:pStyle w:val="HeadA"/>
      </w:pPr>
      <w:r>
        <w:rPr>
          <w:noProof/>
        </w:rPr>
        <w:pict>
          <v:shapetype id="_x0000_t202" coordsize="21600,21600" o:spt="202" path="m,l,21600r21600,l21600,xe">
            <v:stroke joinstyle="miter"/>
            <v:path gradientshapeok="t" o:connecttype="rect"/>
          </v:shapetype>
          <v:shape id="Text Box 146" o:spid="_x0000_s1026" type="#_x0000_t202" style="position:absolute;left:0;text-align:left;margin-left:-3.85pt;margin-top:10.3pt;width:52.95pt;height:32.9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" stroked="f">
            <v:textbox>
              <w:txbxContent>
                <w:p w:rsidR="00C934C1" w:rsidRPr="0078181E" w:rsidRDefault="00C934C1" w:rsidP="00C934C1">
                  <w:pPr>
                    <w:pStyle w:val="BodyText1"/>
                  </w:pPr>
                  <w:r>
                    <w:t>--/--/20--</w:t>
                  </w:r>
                </w:p>
                <w:p w:rsidR="00C934C1" w:rsidRPr="0078181E" w:rsidRDefault="00F15F9C" w:rsidP="00C934C1">
                  <w:pPr>
                    <w:pStyle w:val="BodyText1"/>
                  </w:pPr>
                  <w:r>
                    <w:t>Proposed C234</w:t>
                  </w:r>
                </w:p>
                <w:p w:rsidR="00C934C1" w:rsidRPr="00F733A1" w:rsidRDefault="00C934C1" w:rsidP="00C934C1"/>
              </w:txbxContent>
            </v:textbox>
          </v:shape>
        </w:pict>
      </w:r>
      <w:r w:rsidR="00C934C1">
        <w:tab/>
      </w:r>
      <w:r w:rsidR="00C934C1" w:rsidRPr="00F15F9C">
        <w:t xml:space="preserve">SCHEDULE </w:t>
      </w:r>
      <w:r w:rsidR="00F15F9C" w:rsidRPr="00F15F9C">
        <w:t>2</w:t>
      </w:r>
      <w:r w:rsidR="00C934C1" w:rsidRPr="00F15F9C">
        <w:rPr>
          <w:bCs/>
        </w:rPr>
        <w:t xml:space="preserve"> </w:t>
      </w:r>
      <w:r w:rsidR="00C934C1" w:rsidRPr="00F15F9C">
        <w:t>TO CLAUSE 43.03 INCORPORATED PLAN OVERLAY</w:t>
      </w:r>
    </w:p>
    <w:p w:rsidR="00C934C1" w:rsidRPr="00F15F9C" w:rsidRDefault="00C934C1" w:rsidP="00C934C1">
      <w:pPr>
        <w:pStyle w:val="BodyText2"/>
        <w:rPr>
          <w:rStyle w:val="Mapcode"/>
        </w:rPr>
      </w:pPr>
      <w:r w:rsidRPr="00F15F9C">
        <w:t>Shown on the planning scheme map as</w:t>
      </w:r>
      <w:r w:rsidRPr="00F15F9C">
        <w:rPr>
          <w:rStyle w:val="Mapcode"/>
        </w:rPr>
        <w:t xml:space="preserve"> IPO</w:t>
      </w:r>
      <w:r w:rsidR="00F15F9C" w:rsidRPr="00F15F9C">
        <w:rPr>
          <w:rStyle w:val="Mapcode"/>
        </w:rPr>
        <w:t>2</w:t>
      </w:r>
      <w:r w:rsidRPr="00F15F9C">
        <w:rPr>
          <w:rStyle w:val="Mapcode"/>
        </w:rPr>
        <w:t>.</w:t>
      </w:r>
    </w:p>
    <w:p w:rsidR="00C934C1" w:rsidRPr="00F15F9C" w:rsidRDefault="00C934C1" w:rsidP="00C934C1">
      <w:pPr>
        <w:pStyle w:val="HeadB"/>
      </w:pPr>
      <w:r w:rsidRPr="00F15F9C">
        <w:tab/>
      </w:r>
      <w:r w:rsidR="00F15F9C" w:rsidRPr="00F15F9C">
        <w:t>Pakenham east precinct structure plan</w:t>
      </w:r>
    </w:p>
    <w:p w:rsidR="00C934C1" w:rsidRPr="00F15F9C" w:rsidRDefault="00C934C1" w:rsidP="00C934C1">
      <w:pPr>
        <w:pStyle w:val="Notetext"/>
        <w:rPr>
          <w:color w:val="FFFFFF" w:themeColor="background1"/>
        </w:rPr>
      </w:pPr>
      <w:r w:rsidRPr="00F15F9C">
        <w:rPr>
          <w:color w:val="FFFFFF" w:themeColor="background1"/>
        </w:rPr>
        <w:t xml:space="preserve">Note: </w:t>
      </w:r>
      <w:r w:rsidRPr="00F15F9C">
        <w:rPr>
          <w:color w:val="FFFFFF" w:themeColor="background1"/>
        </w:rPr>
        <w:tab/>
        <w:t>Also include reference to the Incorporated plan in the Schedule to Clause 81.01</w:t>
      </w:r>
    </w:p>
    <w:p w:rsidR="00C934C1" w:rsidRPr="00D261AB" w:rsidRDefault="00191972" w:rsidP="00C934C1">
      <w:pPr>
        <w:pStyle w:val="HeadC"/>
      </w:pPr>
      <w:r>
        <w:pict>
          <v:shape id="Text Box 145" o:spid="_x0000_s1027" type="#_x0000_t202" style="position:absolute;left:0;text-align:left;margin-left:-6.1pt;margin-top:23.5pt;width:48.05pt;height:28.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" stroked="f">
            <v:textbox>
              <w:txbxContent>
                <w:p w:rsidR="00C934C1" w:rsidRPr="0078181E" w:rsidRDefault="00C934C1" w:rsidP="00C934C1">
                  <w:pPr>
                    <w:pStyle w:val="BodyText1"/>
                  </w:pPr>
                  <w:r>
                    <w:t>--/--/20--</w:t>
                  </w:r>
                </w:p>
                <w:p w:rsidR="00F15F9C" w:rsidRPr="0078181E" w:rsidRDefault="00F15F9C" w:rsidP="00F15F9C">
                  <w:pPr>
                    <w:pStyle w:val="BodyText1"/>
                  </w:pPr>
                  <w:r>
                    <w:t>Proposed C234</w:t>
                  </w:r>
                </w:p>
                <w:p w:rsidR="00C934C1" w:rsidRPr="00F733A1" w:rsidRDefault="00C934C1" w:rsidP="00C934C1"/>
              </w:txbxContent>
            </v:textbox>
          </v:shape>
        </w:pict>
      </w:r>
      <w:r w:rsidR="00C934C1" w:rsidRPr="00D261AB">
        <w:t>1.0</w:t>
      </w:r>
      <w:r w:rsidR="00C934C1" w:rsidRPr="00D261AB">
        <w:tab/>
        <w:t>Requirement before a permit is granted</w:t>
      </w:r>
    </w:p>
    <w:p w:rsidR="00C934C1" w:rsidRPr="00F15F9C" w:rsidRDefault="00F15F9C" w:rsidP="00C934C1">
      <w:pPr>
        <w:pStyle w:val="BodytextBlue0"/>
        <w:rPr>
          <w:color w:val="auto"/>
        </w:rPr>
      </w:pPr>
      <w:r w:rsidRPr="00F15F9C">
        <w:rPr>
          <w:color w:val="auto"/>
        </w:rPr>
        <w:t>None specified.</w:t>
      </w:r>
    </w:p>
    <w:p w:rsidR="00C934C1" w:rsidRPr="00D261AB" w:rsidRDefault="00191972" w:rsidP="00C934C1">
      <w:pPr>
        <w:pStyle w:val="HeadC"/>
      </w:pPr>
      <w:r>
        <w:pict>
          <v:shape id="Text Box 144" o:spid="_x0000_s1028" type="#_x0000_t202" style="position:absolute;left:0;text-align:left;margin-left:-9.2pt;margin-top:24.1pt;width:43.7pt;height:38.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6qy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" stroked="f">
            <v:textbox>
              <w:txbxContent>
                <w:p w:rsidR="00F15F9C" w:rsidRPr="0078181E" w:rsidRDefault="00F15F9C" w:rsidP="00F15F9C">
                  <w:pPr>
                    <w:pStyle w:val="BodyText1"/>
                  </w:pPr>
                  <w:r>
                    <w:t>--/--/20--</w:t>
                  </w:r>
                </w:p>
                <w:p w:rsidR="00F15F9C" w:rsidRPr="0078181E" w:rsidRDefault="00F15F9C" w:rsidP="00F15F9C">
                  <w:pPr>
                    <w:pStyle w:val="BodyText1"/>
                  </w:pPr>
                  <w:r>
                    <w:t>Proposed C234</w:t>
                  </w:r>
                </w:p>
                <w:p w:rsidR="00C934C1" w:rsidRPr="00F733A1" w:rsidRDefault="00C934C1" w:rsidP="00C934C1"/>
              </w:txbxContent>
            </v:textbox>
          </v:shape>
        </w:pict>
      </w:r>
      <w:r w:rsidR="00C934C1" w:rsidRPr="00D261AB">
        <w:t>2.0</w:t>
      </w:r>
      <w:r w:rsidR="00C934C1" w:rsidRPr="00D261AB">
        <w:tab/>
        <w:t>Permits not generally in accordance with incorporated plan</w:t>
      </w:r>
    </w:p>
    <w:p w:rsidR="00F15F9C" w:rsidRPr="00B018C1" w:rsidRDefault="00F15F9C" w:rsidP="00F15F9C">
      <w:pPr>
        <w:autoSpaceDE w:val="0"/>
        <w:autoSpaceDN w:val="0"/>
        <w:adjustRightInd w:val="0"/>
        <w:ind w:left="1134"/>
        <w:jc w:val="both"/>
        <w:rPr>
          <w:rFonts w:ascii="Times New Roman" w:hAnsi="Times New Roman"/>
          <w:sz w:val="20"/>
        </w:rPr>
      </w:pPr>
      <w:r w:rsidRPr="00B018C1">
        <w:rPr>
          <w:rFonts w:ascii="Times New Roman" w:hAnsi="Times New Roman"/>
          <w:sz w:val="20"/>
        </w:rPr>
        <w:t xml:space="preserve">A permit granted must be generally in accordance with the </w:t>
      </w:r>
      <w:r w:rsidR="00191972" w:rsidRPr="00191972">
        <w:rPr>
          <w:rFonts w:ascii="Times New Roman" w:hAnsi="Times New Roman"/>
          <w:i/>
          <w:sz w:val="20"/>
        </w:rPr>
        <w:t>Pakenham East Precinct Structure Plan</w:t>
      </w:r>
      <w:r w:rsidRPr="00B018C1">
        <w:rPr>
          <w:rFonts w:ascii="Times New Roman" w:hAnsi="Times New Roman"/>
          <w:sz w:val="20"/>
        </w:rPr>
        <w:t xml:space="preserve"> apply</w:t>
      </w:r>
      <w:r w:rsidR="00191972">
        <w:rPr>
          <w:rFonts w:ascii="Times New Roman" w:hAnsi="Times New Roman"/>
          <w:sz w:val="20"/>
        </w:rPr>
        <w:t>ing</w:t>
      </w:r>
      <w:r w:rsidRPr="00B018C1">
        <w:rPr>
          <w:rFonts w:ascii="Times New Roman" w:hAnsi="Times New Roman"/>
          <w:sz w:val="20"/>
        </w:rPr>
        <w:t xml:space="preserve"> to the land unless otherwise agreed in writing by the Secretary of the Department of Environment, Land Water and Planning.</w:t>
      </w:r>
      <w:bookmarkStart w:id="0" w:name="_GoBack"/>
      <w:bookmarkEnd w:id="0"/>
    </w:p>
    <w:p w:rsidR="00C934C1" w:rsidRPr="00D261AB" w:rsidRDefault="00191972" w:rsidP="00C934C1">
      <w:pPr>
        <w:pStyle w:val="HeadC"/>
      </w:pPr>
      <w:r>
        <w:pict>
          <v:shape id="Text Box 143" o:spid="_x0000_s1029" type="#_x0000_t202" style="position:absolute;left:0;text-align:left;margin-left:-7.45pt;margin-top:23.2pt;width:48.05pt;height:34.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NjhwIAABc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" stroked="f">
            <v:textbox>
              <w:txbxContent>
                <w:p w:rsidR="00F15F9C" w:rsidRPr="0078181E" w:rsidRDefault="00F15F9C" w:rsidP="00F15F9C">
                  <w:pPr>
                    <w:pStyle w:val="BodyText1"/>
                  </w:pPr>
                  <w:r>
                    <w:t>--/--/20--</w:t>
                  </w:r>
                </w:p>
                <w:p w:rsidR="00F15F9C" w:rsidRPr="0078181E" w:rsidRDefault="00F15F9C" w:rsidP="00F15F9C">
                  <w:pPr>
                    <w:pStyle w:val="BodyText1"/>
                  </w:pPr>
                  <w:r>
                    <w:t>Proposed C234</w:t>
                  </w:r>
                </w:p>
                <w:p w:rsidR="00C934C1" w:rsidRPr="00F733A1" w:rsidRDefault="00C934C1" w:rsidP="00C934C1"/>
              </w:txbxContent>
            </v:textbox>
          </v:shape>
        </w:pict>
      </w:r>
      <w:r w:rsidR="00C934C1" w:rsidRPr="00D261AB">
        <w:t>3.0</w:t>
      </w:r>
      <w:r w:rsidR="00C934C1" w:rsidRPr="00D261AB">
        <w:tab/>
        <w:t>Conditions and requirements for permits</w:t>
      </w:r>
    </w:p>
    <w:p w:rsidR="00F15F9C" w:rsidRDefault="00F15F9C" w:rsidP="00F15F9C">
      <w:pPr>
        <w:pStyle w:val="BodytextBlue"/>
        <w:numPr>
          <w:ilvl w:val="0"/>
          <w:numId w:val="0"/>
        </w:numPr>
        <w:ind w:left="1134"/>
        <w:rPr>
          <w:color w:val="auto"/>
        </w:rPr>
      </w:pPr>
      <w:r w:rsidRPr="005D7C5E">
        <w:rPr>
          <w:color w:val="auto"/>
        </w:rPr>
        <w:t xml:space="preserve">The requirements of the incorporated </w:t>
      </w:r>
      <w:r>
        <w:rPr>
          <w:i/>
          <w:color w:val="auto"/>
        </w:rPr>
        <w:t>Pakenham East</w:t>
      </w:r>
      <w:r w:rsidRPr="002D5C67">
        <w:rPr>
          <w:i/>
          <w:color w:val="auto"/>
        </w:rPr>
        <w:t xml:space="preserve"> Precinct Structure Plan</w:t>
      </w:r>
      <w:r w:rsidRPr="005D7C5E">
        <w:rPr>
          <w:color w:val="auto"/>
        </w:rPr>
        <w:t xml:space="preserve"> must be included in a permit.</w:t>
      </w:r>
    </w:p>
    <w:p w:rsidR="00F15F9C" w:rsidRPr="005D7C5E" w:rsidRDefault="00F15F9C" w:rsidP="00F15F9C">
      <w:pPr>
        <w:pStyle w:val="BodytextBlue"/>
        <w:numPr>
          <w:ilvl w:val="0"/>
          <w:numId w:val="0"/>
        </w:numPr>
        <w:spacing w:before="240" w:after="240"/>
        <w:ind w:left="1134"/>
        <w:rPr>
          <w:rFonts w:ascii="Arial" w:hAnsi="Arial" w:cs="Arial"/>
          <w:b/>
          <w:color w:val="auto"/>
        </w:rPr>
      </w:pPr>
      <w:r w:rsidRPr="005D7C5E">
        <w:rPr>
          <w:rFonts w:ascii="Arial" w:hAnsi="Arial" w:cs="Arial"/>
          <w:b/>
          <w:color w:val="auto"/>
        </w:rPr>
        <w:t>Environmental Management Plans</w:t>
      </w:r>
    </w:p>
    <w:p w:rsidR="00F15F9C" w:rsidRPr="005D7C5E" w:rsidRDefault="00F15F9C" w:rsidP="00F15F9C">
      <w:pPr>
        <w:pStyle w:val="BodytextBlue"/>
        <w:rPr>
          <w:color w:val="auto"/>
        </w:rPr>
      </w:pPr>
      <w:r w:rsidRPr="005D7C5E">
        <w:rPr>
          <w:color w:val="auto"/>
        </w:rPr>
        <w:t xml:space="preserve">A planning permit for subdivision, buildings or works on land shown as a conservation area in the incorporated </w:t>
      </w:r>
      <w:r>
        <w:rPr>
          <w:i/>
          <w:color w:val="auto"/>
        </w:rPr>
        <w:t>Pakenham East</w:t>
      </w:r>
      <w:r w:rsidRPr="002D5C67">
        <w:rPr>
          <w:i/>
          <w:color w:val="auto"/>
        </w:rPr>
        <w:t xml:space="preserve"> Precinct Structure Plan</w:t>
      </w:r>
      <w:r w:rsidRPr="005D7C5E">
        <w:rPr>
          <w:color w:val="auto"/>
        </w:rPr>
        <w:t xml:space="preserve"> must include the following condition:</w:t>
      </w:r>
    </w:p>
    <w:p w:rsidR="00F15F9C" w:rsidRPr="005D7C5E" w:rsidRDefault="00F15F9C" w:rsidP="00F15F9C">
      <w:pPr>
        <w:pStyle w:val="BodytextBlue"/>
        <w:numPr>
          <w:ilvl w:val="0"/>
          <w:numId w:val="22"/>
        </w:numPr>
        <w:rPr>
          <w:color w:val="auto"/>
        </w:rPr>
      </w:pPr>
      <w:r w:rsidRPr="005D7C5E">
        <w:rPr>
          <w:color w:val="auto"/>
        </w:rPr>
        <w:t>The subdivision, buildings or works must not commence until an Environmental Management Plan for the relevant works has been approved to the satisfaction of the Secretary of the Department of Environment, Land, Water and Planning unless otherwise agreed by the Secretary  of the Department of Environment, Land, Water and Planning.</w:t>
      </w:r>
    </w:p>
    <w:p w:rsidR="00F15F9C" w:rsidRPr="005D7C5E" w:rsidRDefault="00F15F9C" w:rsidP="00F15F9C">
      <w:pPr>
        <w:pStyle w:val="BodytextBlue"/>
        <w:numPr>
          <w:ilvl w:val="0"/>
          <w:numId w:val="0"/>
        </w:numPr>
        <w:spacing w:before="240" w:after="240"/>
        <w:ind w:left="1134"/>
        <w:rPr>
          <w:rFonts w:ascii="Arial" w:hAnsi="Arial" w:cs="Arial"/>
          <w:b/>
          <w:color w:val="auto"/>
        </w:rPr>
      </w:pPr>
      <w:r w:rsidRPr="005D7C5E">
        <w:rPr>
          <w:rFonts w:ascii="Arial" w:hAnsi="Arial" w:cs="Arial"/>
          <w:b/>
          <w:color w:val="auto"/>
        </w:rPr>
        <w:t xml:space="preserve">Protection of conservation areas and native vegetation during construction </w:t>
      </w:r>
    </w:p>
    <w:p w:rsidR="00F15F9C" w:rsidRPr="005D7C5E" w:rsidRDefault="00F15F9C" w:rsidP="00F15F9C">
      <w:pPr>
        <w:pStyle w:val="VPP-bodytext"/>
        <w:numPr>
          <w:ilvl w:val="0"/>
          <w:numId w:val="20"/>
        </w:numPr>
        <w:ind w:left="1418" w:hanging="284"/>
      </w:pPr>
      <w:r w:rsidRPr="005D7C5E">
        <w:t xml:space="preserve">A permit granted to subdivide land where construction or works are required to carry out the subdivision, or a permit granted to construct a building or carry out works, on land including or abutting a conservation area or patch of native vegetation or scattered tree identified for retention in the incorporated </w:t>
      </w:r>
      <w:r>
        <w:rPr>
          <w:i/>
        </w:rPr>
        <w:t>Pakenham East</w:t>
      </w:r>
      <w:r w:rsidRPr="002D5C67">
        <w:rPr>
          <w:i/>
        </w:rPr>
        <w:t xml:space="preserve"> Precinct Structure Plan</w:t>
      </w:r>
      <w:r w:rsidRPr="005D7C5E">
        <w:t xml:space="preserve"> </w:t>
      </w:r>
      <w:r w:rsidRPr="002D5C67">
        <w:rPr>
          <w:i/>
        </w:rPr>
        <w:t>Plan</w:t>
      </w:r>
      <w:r w:rsidRPr="005D7C5E">
        <w:t xml:space="preserve"> must ensure that:</w:t>
      </w:r>
    </w:p>
    <w:p w:rsidR="00F15F9C" w:rsidRPr="005D7C5E" w:rsidRDefault="00F15F9C" w:rsidP="00F15F9C">
      <w:pPr>
        <w:pStyle w:val="VPP-bodytext"/>
        <w:numPr>
          <w:ilvl w:val="1"/>
          <w:numId w:val="23"/>
        </w:numPr>
        <w:ind w:left="1800"/>
      </w:pPr>
      <w:r w:rsidRPr="005D7C5E">
        <w:t>Before the start of construction or carrying out of works in or around a conservation area, scattered native tree or patch of native vegetation the developer of the land must erect a conservation area/vegetation protection fence that is:</w:t>
      </w:r>
    </w:p>
    <w:p w:rsidR="00F15F9C" w:rsidRPr="005D7C5E" w:rsidRDefault="00F15F9C" w:rsidP="00F15F9C">
      <w:pPr>
        <w:pStyle w:val="ListParagraph"/>
        <w:numPr>
          <w:ilvl w:val="2"/>
          <w:numId w:val="24"/>
        </w:numPr>
        <w:spacing w:before="60" w:after="80" w:line="276" w:lineRule="auto"/>
        <w:ind w:left="2520"/>
        <w:contextualSpacing/>
      </w:pPr>
      <w:r w:rsidRPr="005D7C5E">
        <w:t>highly visible</w:t>
      </w:r>
    </w:p>
    <w:p w:rsidR="00F15F9C" w:rsidRPr="005D7C5E" w:rsidRDefault="00F15F9C" w:rsidP="00F15F9C">
      <w:pPr>
        <w:pStyle w:val="ListParagraph"/>
        <w:numPr>
          <w:ilvl w:val="2"/>
          <w:numId w:val="24"/>
        </w:numPr>
        <w:spacing w:before="60" w:after="80" w:line="276" w:lineRule="auto"/>
        <w:ind w:left="2520"/>
        <w:contextualSpacing/>
      </w:pPr>
      <w:r w:rsidRPr="005D7C5E">
        <w:t>at least 2 metres in height</w:t>
      </w:r>
    </w:p>
    <w:p w:rsidR="00F15F9C" w:rsidRPr="005D7C5E" w:rsidRDefault="00F15F9C" w:rsidP="00F15F9C">
      <w:pPr>
        <w:pStyle w:val="ListParagraph"/>
        <w:numPr>
          <w:ilvl w:val="2"/>
          <w:numId w:val="24"/>
        </w:numPr>
        <w:spacing w:before="60" w:after="80" w:line="276" w:lineRule="auto"/>
        <w:ind w:left="2520"/>
        <w:contextualSpacing/>
      </w:pPr>
      <w:r w:rsidRPr="005D7C5E">
        <w:t>sturdy and strong enough to withstand knocks from construction vehicles</w:t>
      </w:r>
    </w:p>
    <w:p w:rsidR="00F15F9C" w:rsidRPr="005D7C5E" w:rsidRDefault="00F15F9C" w:rsidP="00F15F9C">
      <w:pPr>
        <w:pStyle w:val="ListParagraph"/>
        <w:numPr>
          <w:ilvl w:val="2"/>
          <w:numId w:val="24"/>
        </w:numPr>
        <w:spacing w:before="60" w:after="80" w:line="276" w:lineRule="auto"/>
        <w:ind w:left="2520"/>
        <w:contextualSpacing/>
      </w:pPr>
      <w:r w:rsidRPr="005D7C5E">
        <w:t>in place for the whole period of construction</w:t>
      </w:r>
    </w:p>
    <w:p w:rsidR="00F15F9C" w:rsidRPr="005D7C5E" w:rsidRDefault="00F15F9C" w:rsidP="00F15F9C">
      <w:pPr>
        <w:pStyle w:val="ListParagraph"/>
        <w:numPr>
          <w:ilvl w:val="2"/>
          <w:numId w:val="24"/>
        </w:numPr>
        <w:spacing w:before="60" w:after="80" w:line="276" w:lineRule="auto"/>
        <w:ind w:left="2520"/>
        <w:contextualSpacing/>
      </w:pPr>
      <w:r w:rsidRPr="005D7C5E">
        <w:t xml:space="preserve">located the following minimum distance from the element to be protected: </w:t>
      </w:r>
    </w:p>
    <w:p w:rsidR="00F15F9C" w:rsidRPr="005D7C5E" w:rsidRDefault="00F15F9C" w:rsidP="00F15F9C">
      <w:pPr>
        <w:pStyle w:val="ListParagraph"/>
        <w:spacing w:before="60" w:after="80"/>
        <w:ind w:left="1494"/>
      </w:pPr>
    </w:p>
    <w:tbl>
      <w:tblPr>
        <w:tblW w:w="7371"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244"/>
      </w:tblGrid>
      <w:tr w:rsidR="00F15F9C" w:rsidRPr="005D7C5E" w:rsidTr="00DF4F30">
        <w:tc>
          <w:tcPr>
            <w:tcW w:w="2127" w:type="dxa"/>
            <w:shd w:val="clear" w:color="auto" w:fill="auto"/>
          </w:tcPr>
          <w:p w:rsidR="00F15F9C" w:rsidRPr="005D7C5E" w:rsidRDefault="00F15F9C" w:rsidP="00DF4F30">
            <w:pPr>
              <w:pStyle w:val="ListParagraph"/>
              <w:spacing w:before="60" w:after="80"/>
              <w:ind w:left="0"/>
              <w:rPr>
                <w:b/>
              </w:rPr>
            </w:pPr>
            <w:r w:rsidRPr="005D7C5E">
              <w:rPr>
                <w:b/>
              </w:rPr>
              <w:t>ELEMENT</w:t>
            </w:r>
          </w:p>
        </w:tc>
        <w:tc>
          <w:tcPr>
            <w:tcW w:w="5244" w:type="dxa"/>
            <w:shd w:val="clear" w:color="auto" w:fill="auto"/>
          </w:tcPr>
          <w:p w:rsidR="00F15F9C" w:rsidRPr="005D7C5E" w:rsidRDefault="00F15F9C" w:rsidP="00DF4F30">
            <w:pPr>
              <w:pStyle w:val="ListParagraph"/>
              <w:spacing w:before="60" w:after="80"/>
              <w:ind w:left="0"/>
              <w:rPr>
                <w:b/>
              </w:rPr>
            </w:pPr>
            <w:r w:rsidRPr="005D7C5E">
              <w:rPr>
                <w:b/>
              </w:rPr>
              <w:t>MINIMUM DISTANCE FROM ELEMENT</w:t>
            </w:r>
          </w:p>
        </w:tc>
      </w:tr>
      <w:tr w:rsidR="00F15F9C" w:rsidRPr="005D7C5E" w:rsidTr="00DF4F30">
        <w:tc>
          <w:tcPr>
            <w:tcW w:w="2127" w:type="dxa"/>
            <w:shd w:val="clear" w:color="auto" w:fill="auto"/>
          </w:tcPr>
          <w:p w:rsidR="00F15F9C" w:rsidRPr="005D7C5E" w:rsidRDefault="00F15F9C" w:rsidP="00DF4F30">
            <w:pPr>
              <w:pStyle w:val="ListParagraph"/>
              <w:spacing w:before="60" w:after="80"/>
              <w:ind w:left="0"/>
            </w:pPr>
            <w:r w:rsidRPr="005D7C5E">
              <w:t>Conservation area</w:t>
            </w:r>
          </w:p>
        </w:tc>
        <w:tc>
          <w:tcPr>
            <w:tcW w:w="5244" w:type="dxa"/>
            <w:shd w:val="clear" w:color="auto" w:fill="auto"/>
          </w:tcPr>
          <w:p w:rsidR="00F15F9C" w:rsidRPr="005D7C5E" w:rsidRDefault="00F15F9C" w:rsidP="00DF4F30">
            <w:pPr>
              <w:pStyle w:val="ListParagraph"/>
              <w:spacing w:before="60" w:after="80"/>
              <w:ind w:left="0"/>
            </w:pPr>
            <w:r w:rsidRPr="005D7C5E">
              <w:t>2 metres</w:t>
            </w:r>
          </w:p>
        </w:tc>
      </w:tr>
      <w:tr w:rsidR="00F15F9C" w:rsidRPr="005D7C5E" w:rsidTr="00DF4F30">
        <w:tc>
          <w:tcPr>
            <w:tcW w:w="2127" w:type="dxa"/>
            <w:shd w:val="clear" w:color="auto" w:fill="auto"/>
          </w:tcPr>
          <w:p w:rsidR="00F15F9C" w:rsidRPr="005D7C5E" w:rsidRDefault="00F15F9C" w:rsidP="00DF4F30">
            <w:pPr>
              <w:pStyle w:val="ListParagraph"/>
              <w:spacing w:before="60" w:after="80"/>
              <w:ind w:left="0"/>
            </w:pPr>
            <w:r w:rsidRPr="005D7C5E">
              <w:t>Scattered tree</w:t>
            </w:r>
          </w:p>
        </w:tc>
        <w:tc>
          <w:tcPr>
            <w:tcW w:w="5244" w:type="dxa"/>
            <w:shd w:val="clear" w:color="auto" w:fill="auto"/>
          </w:tcPr>
          <w:p w:rsidR="00F15F9C" w:rsidRPr="005D7C5E" w:rsidRDefault="00F15F9C" w:rsidP="00DF4F30">
            <w:pPr>
              <w:pStyle w:val="ListParagraph"/>
              <w:spacing w:before="60" w:after="80"/>
              <w:ind w:left="0"/>
            </w:pPr>
            <w:r w:rsidRPr="005D7C5E">
              <w:t>Twice the distance between the tree trunk and the edge of the tree canopy</w:t>
            </w:r>
          </w:p>
        </w:tc>
      </w:tr>
      <w:tr w:rsidR="00F15F9C" w:rsidRPr="005D7C5E" w:rsidTr="00DF4F30">
        <w:tc>
          <w:tcPr>
            <w:tcW w:w="2127" w:type="dxa"/>
            <w:shd w:val="clear" w:color="auto" w:fill="auto"/>
          </w:tcPr>
          <w:p w:rsidR="00F15F9C" w:rsidRPr="005D7C5E" w:rsidRDefault="00F15F9C" w:rsidP="00DF4F30">
            <w:pPr>
              <w:pStyle w:val="ListParagraph"/>
              <w:spacing w:before="60" w:after="80"/>
              <w:ind w:left="0"/>
            </w:pPr>
            <w:r w:rsidRPr="005D7C5E">
              <w:lastRenderedPageBreak/>
              <w:t>Patch of native vegetation</w:t>
            </w:r>
          </w:p>
        </w:tc>
        <w:tc>
          <w:tcPr>
            <w:tcW w:w="5244" w:type="dxa"/>
            <w:shd w:val="clear" w:color="auto" w:fill="auto"/>
          </w:tcPr>
          <w:p w:rsidR="00F15F9C" w:rsidRPr="005D7C5E" w:rsidRDefault="00F15F9C" w:rsidP="00DF4F30">
            <w:pPr>
              <w:pStyle w:val="ListParagraph"/>
              <w:spacing w:before="60" w:after="80"/>
              <w:ind w:left="0"/>
            </w:pPr>
            <w:r w:rsidRPr="005D7C5E">
              <w:t>2 metres</w:t>
            </w:r>
          </w:p>
        </w:tc>
      </w:tr>
    </w:tbl>
    <w:p w:rsidR="00F15F9C" w:rsidRPr="005D7C5E" w:rsidRDefault="00F15F9C" w:rsidP="00F15F9C">
      <w:pPr>
        <w:spacing w:before="60" w:after="80"/>
      </w:pPr>
    </w:p>
    <w:p w:rsidR="00F15F9C" w:rsidRPr="005D7C5E" w:rsidRDefault="00F15F9C" w:rsidP="00F15F9C">
      <w:pPr>
        <w:pStyle w:val="VPP-bodytext"/>
        <w:numPr>
          <w:ilvl w:val="0"/>
          <w:numId w:val="21"/>
        </w:numPr>
        <w:ind w:left="1418" w:hanging="284"/>
      </w:pPr>
      <w:r w:rsidRPr="005D7C5E">
        <w:t>Construction stockpiles, fill, machinery, excavation and works or other activities associated with the buildings or works must:</w:t>
      </w:r>
    </w:p>
    <w:p w:rsidR="00F15F9C" w:rsidRPr="005D7C5E" w:rsidRDefault="00F15F9C" w:rsidP="00F15F9C">
      <w:pPr>
        <w:pStyle w:val="ListParagraph"/>
        <w:numPr>
          <w:ilvl w:val="0"/>
          <w:numId w:val="25"/>
        </w:numPr>
        <w:spacing w:before="60" w:after="80" w:line="276" w:lineRule="auto"/>
        <w:contextualSpacing/>
      </w:pPr>
      <w:r w:rsidRPr="005D7C5E">
        <w:t>be located not less than 15 metres from a waterway;</w:t>
      </w:r>
    </w:p>
    <w:p w:rsidR="00F15F9C" w:rsidRPr="005D7C5E" w:rsidRDefault="00F15F9C" w:rsidP="00F15F9C">
      <w:pPr>
        <w:pStyle w:val="ListParagraph"/>
        <w:numPr>
          <w:ilvl w:val="0"/>
          <w:numId w:val="25"/>
        </w:numPr>
        <w:spacing w:before="60" w:after="80" w:line="276" w:lineRule="auto"/>
        <w:contextualSpacing/>
      </w:pPr>
      <w:r w:rsidRPr="005D7C5E">
        <w:t>be located outside the vegetation protection fence;</w:t>
      </w:r>
    </w:p>
    <w:p w:rsidR="00F15F9C" w:rsidRPr="005D7C5E" w:rsidRDefault="00F15F9C" w:rsidP="00F15F9C">
      <w:pPr>
        <w:pStyle w:val="ListParagraph"/>
        <w:numPr>
          <w:ilvl w:val="0"/>
          <w:numId w:val="25"/>
        </w:numPr>
        <w:spacing w:before="60" w:after="80" w:line="276" w:lineRule="auto"/>
        <w:contextualSpacing/>
      </w:pPr>
      <w:r w:rsidRPr="005D7C5E">
        <w:t>be constructed and designed to ensure that the conservation area, scattered tree or patches of native vegetation are protected from adverse impacts during construction;</w:t>
      </w:r>
    </w:p>
    <w:p w:rsidR="00F15F9C" w:rsidRPr="005D7C5E" w:rsidRDefault="00F15F9C" w:rsidP="00F15F9C">
      <w:pPr>
        <w:pStyle w:val="ListParagraph"/>
        <w:numPr>
          <w:ilvl w:val="0"/>
          <w:numId w:val="25"/>
        </w:numPr>
        <w:spacing w:before="60" w:after="80" w:line="276" w:lineRule="auto"/>
        <w:contextualSpacing/>
      </w:pPr>
      <w:r w:rsidRPr="005D7C5E">
        <w:t>not be undertaken if it presents a risk to any vegetation within a conservation area; and</w:t>
      </w:r>
    </w:p>
    <w:p w:rsidR="00F15F9C" w:rsidRPr="005D7C5E" w:rsidRDefault="00F15F9C" w:rsidP="00F15F9C">
      <w:pPr>
        <w:pStyle w:val="ListParagraph"/>
        <w:numPr>
          <w:ilvl w:val="0"/>
          <w:numId w:val="25"/>
        </w:numPr>
        <w:spacing w:before="60" w:after="80" w:line="276" w:lineRule="auto"/>
        <w:contextualSpacing/>
      </w:pPr>
      <w:r w:rsidRPr="005D7C5E">
        <w:t>be carried out under the supervision of a suitable qualified ecologist or arborist.</w:t>
      </w:r>
    </w:p>
    <w:p w:rsidR="00F15F9C" w:rsidRPr="005D7C5E" w:rsidRDefault="00F15F9C" w:rsidP="00F15F9C">
      <w:pPr>
        <w:pStyle w:val="BodytextBlue"/>
        <w:numPr>
          <w:ilvl w:val="0"/>
          <w:numId w:val="0"/>
        </w:numPr>
        <w:spacing w:before="240" w:after="240"/>
        <w:ind w:left="1134"/>
        <w:rPr>
          <w:rFonts w:ascii="Arial" w:hAnsi="Arial" w:cs="Arial"/>
          <w:b/>
          <w:color w:val="auto"/>
        </w:rPr>
      </w:pPr>
      <w:r w:rsidRPr="005D7C5E">
        <w:rPr>
          <w:rFonts w:ascii="Arial" w:hAnsi="Arial" w:cs="Arial"/>
          <w:b/>
          <w:color w:val="auto"/>
        </w:rPr>
        <w:t>Land Management Co-operative Agreement</w:t>
      </w:r>
    </w:p>
    <w:p w:rsidR="00F15F9C" w:rsidRPr="005D7C5E" w:rsidRDefault="00F15F9C" w:rsidP="00F15F9C">
      <w:pPr>
        <w:pStyle w:val="BodytextBlue"/>
        <w:rPr>
          <w:color w:val="auto"/>
        </w:rPr>
      </w:pPr>
      <w:r w:rsidRPr="005D7C5E">
        <w:rPr>
          <w:color w:val="auto"/>
        </w:rPr>
        <w:t xml:space="preserve">A permit to subdivide land shown in the incorporated </w:t>
      </w:r>
      <w:r w:rsidRPr="005D7C5E">
        <w:rPr>
          <w:i/>
          <w:color w:val="auto"/>
        </w:rPr>
        <w:t>Mt Atkinson and Tarneit Plains Precinct Structure Plan</w:t>
      </w:r>
      <w:r w:rsidRPr="005D7C5E">
        <w:rPr>
          <w:color w:val="auto"/>
        </w:rPr>
        <w:t xml:space="preserve"> as including a conservation area must ensure that, before commencement of works for the last stage of the subdivision, the owner of the land:</w:t>
      </w:r>
    </w:p>
    <w:p w:rsidR="00F15F9C" w:rsidRPr="005D7C5E" w:rsidRDefault="00F15F9C" w:rsidP="00F15F9C">
      <w:pPr>
        <w:pStyle w:val="BodytextBlue"/>
        <w:numPr>
          <w:ilvl w:val="0"/>
          <w:numId w:val="26"/>
        </w:numPr>
        <w:ind w:left="1800"/>
        <w:rPr>
          <w:color w:val="auto"/>
        </w:rPr>
      </w:pPr>
      <w:r w:rsidRPr="005D7C5E">
        <w:rPr>
          <w:color w:val="auto"/>
        </w:rPr>
        <w:t>Enters into an agreement with the Secretary of the Department of Environment, Land, Water and Planning under section 69 of the Conservation Forests and Lands Act 1987, which:</w:t>
      </w:r>
    </w:p>
    <w:p w:rsidR="00F15F9C" w:rsidRPr="005D7C5E" w:rsidRDefault="00F15F9C" w:rsidP="00F15F9C">
      <w:pPr>
        <w:pStyle w:val="BodytextBlue"/>
        <w:numPr>
          <w:ilvl w:val="2"/>
          <w:numId w:val="27"/>
        </w:numPr>
        <w:ind w:left="2574"/>
        <w:rPr>
          <w:color w:val="auto"/>
        </w:rPr>
      </w:pPr>
      <w:r w:rsidRPr="005D7C5E">
        <w:rPr>
          <w:color w:val="auto"/>
        </w:rPr>
        <w:t>Must provide for the conservation and management of that part of the land shown as a conservation area in the</w:t>
      </w:r>
      <w:r w:rsidRPr="00F15F9C">
        <w:rPr>
          <w:i/>
          <w:color w:val="auto"/>
        </w:rPr>
        <w:t xml:space="preserve"> </w:t>
      </w:r>
      <w:r>
        <w:rPr>
          <w:i/>
          <w:color w:val="auto"/>
        </w:rPr>
        <w:t>Pakenham East</w:t>
      </w:r>
      <w:r w:rsidRPr="002D5C67">
        <w:rPr>
          <w:i/>
          <w:color w:val="auto"/>
        </w:rPr>
        <w:t xml:space="preserve"> Precinct Structure Plan</w:t>
      </w:r>
      <w:r w:rsidRPr="005D7C5E">
        <w:rPr>
          <w:color w:val="auto"/>
        </w:rPr>
        <w:t>; and</w:t>
      </w:r>
    </w:p>
    <w:p w:rsidR="00F15F9C" w:rsidRPr="005D7C5E" w:rsidRDefault="00F15F9C" w:rsidP="00F15F9C">
      <w:pPr>
        <w:pStyle w:val="BodytextBlue"/>
        <w:numPr>
          <w:ilvl w:val="2"/>
          <w:numId w:val="27"/>
        </w:numPr>
        <w:ind w:left="2574"/>
        <w:rPr>
          <w:color w:val="auto"/>
        </w:rPr>
      </w:pPr>
      <w:r w:rsidRPr="005D7C5E">
        <w:rPr>
          <w:color w:val="auto"/>
        </w:rPr>
        <w:t xml:space="preserve">May include any matter that such an agreement may contain under the </w:t>
      </w:r>
      <w:r w:rsidRPr="005D7C5E">
        <w:rPr>
          <w:i/>
          <w:color w:val="auto"/>
        </w:rPr>
        <w:t>Conservation Forests and Lands Act 1987</w:t>
      </w:r>
      <w:r w:rsidRPr="005D7C5E">
        <w:rPr>
          <w:color w:val="auto"/>
        </w:rPr>
        <w:t>.</w:t>
      </w:r>
    </w:p>
    <w:p w:rsidR="00F15F9C" w:rsidRPr="005D7C5E" w:rsidRDefault="00F15F9C" w:rsidP="00F15F9C">
      <w:pPr>
        <w:numPr>
          <w:ilvl w:val="1"/>
          <w:numId w:val="28"/>
        </w:numPr>
        <w:spacing w:before="60" w:after="80"/>
        <w:ind w:left="1854"/>
        <w:rPr>
          <w:rFonts w:ascii="Times New Roman" w:hAnsi="Times New Roman"/>
          <w:sz w:val="20"/>
        </w:rPr>
      </w:pPr>
      <w:r w:rsidRPr="005D7C5E">
        <w:rPr>
          <w:rFonts w:ascii="Times New Roman" w:hAnsi="Times New Roman"/>
          <w:sz w:val="20"/>
        </w:rPr>
        <w:t>Makes application to the Registrar of Titles to register the agreement on the title to the land.</w:t>
      </w:r>
    </w:p>
    <w:p w:rsidR="00F15F9C" w:rsidRPr="005D7C5E" w:rsidRDefault="00F15F9C" w:rsidP="00F15F9C">
      <w:pPr>
        <w:numPr>
          <w:ilvl w:val="1"/>
          <w:numId w:val="28"/>
        </w:numPr>
        <w:spacing w:before="60" w:after="80"/>
        <w:ind w:left="1854"/>
        <w:rPr>
          <w:rFonts w:ascii="Times New Roman" w:hAnsi="Times New Roman"/>
          <w:sz w:val="20"/>
        </w:rPr>
      </w:pPr>
      <w:r w:rsidRPr="005D7C5E">
        <w:rPr>
          <w:rFonts w:ascii="Times New Roman" w:hAnsi="Times New Roman"/>
          <w:sz w:val="20"/>
        </w:rPr>
        <w:t>Pays the reasonable costs of the Secretary of the Department of Environment, Land, Water and Planning in the preparation, execution and registration of the agreement.</w:t>
      </w:r>
    </w:p>
    <w:p w:rsidR="00F15F9C" w:rsidRPr="005D7C5E" w:rsidRDefault="00F15F9C" w:rsidP="00F15F9C">
      <w:pPr>
        <w:spacing w:before="60" w:after="80"/>
        <w:ind w:left="1440"/>
        <w:rPr>
          <w:rFonts w:ascii="Times New Roman" w:hAnsi="Times New Roman"/>
          <w:sz w:val="20"/>
        </w:rPr>
      </w:pPr>
      <w:r w:rsidRPr="005D7C5E">
        <w:rPr>
          <w:rFonts w:ascii="Times New Roman" w:hAnsi="Times New Roman"/>
          <w:sz w:val="20"/>
        </w:rPr>
        <w:t>The requirement for a Land Management Co-operative Agreement in this condition does not apply to land or any lot or part of a lot within a conservation area identified in the Precinct Structure Plan that:</w:t>
      </w:r>
    </w:p>
    <w:p w:rsidR="00F15F9C" w:rsidRPr="005D7C5E" w:rsidRDefault="00F15F9C" w:rsidP="00F15F9C">
      <w:pPr>
        <w:pStyle w:val="BodytextBlue"/>
        <w:numPr>
          <w:ilvl w:val="1"/>
          <w:numId w:val="29"/>
        </w:numPr>
        <w:ind w:left="1800"/>
        <w:rPr>
          <w:color w:val="auto"/>
        </w:rPr>
      </w:pPr>
      <w:r w:rsidRPr="005D7C5E">
        <w:rPr>
          <w:color w:val="auto"/>
        </w:rPr>
        <w:t>is identified in a Precinct Structure Plan as public open space and is vested, or will be vested, in the council as a reserve for the purposes of public open space; or</w:t>
      </w:r>
    </w:p>
    <w:p w:rsidR="00F15F9C" w:rsidRPr="005D7C5E" w:rsidRDefault="00F15F9C" w:rsidP="00F15F9C">
      <w:pPr>
        <w:pStyle w:val="BodytextBlue"/>
        <w:numPr>
          <w:ilvl w:val="1"/>
          <w:numId w:val="29"/>
        </w:numPr>
        <w:ind w:left="1800"/>
        <w:rPr>
          <w:color w:val="auto"/>
        </w:rPr>
      </w:pPr>
      <w:r w:rsidRPr="005D7C5E">
        <w:rPr>
          <w:color w:val="auto"/>
        </w:rPr>
        <w:t>is identified in a Precinct Structure Plan as a drainage reserve and is vested, or will be vested, in Melbourne Water Corporation or the council as a drainage reserve; or</w:t>
      </w:r>
    </w:p>
    <w:p w:rsidR="00F15F9C" w:rsidRPr="005D7C5E" w:rsidRDefault="00F15F9C" w:rsidP="00F15F9C">
      <w:pPr>
        <w:pStyle w:val="BodytextBlue"/>
        <w:numPr>
          <w:ilvl w:val="1"/>
          <w:numId w:val="29"/>
        </w:numPr>
        <w:ind w:left="1800"/>
        <w:rPr>
          <w:color w:val="auto"/>
        </w:rPr>
      </w:pPr>
      <w:r w:rsidRPr="005D7C5E">
        <w:rPr>
          <w:color w:val="auto"/>
        </w:rPr>
        <w:t>is the subject of an agreement with the Secretary of the Department of Environment, Land, Water and Planning to transfer or gift that land to:</w:t>
      </w:r>
    </w:p>
    <w:p w:rsidR="00F15F9C" w:rsidRPr="005D7C5E" w:rsidRDefault="00F15F9C" w:rsidP="00F15F9C">
      <w:pPr>
        <w:pStyle w:val="BodytextBlue"/>
        <w:numPr>
          <w:ilvl w:val="2"/>
          <w:numId w:val="30"/>
        </w:numPr>
        <w:ind w:left="2520"/>
        <w:rPr>
          <w:color w:val="auto"/>
        </w:rPr>
      </w:pPr>
      <w:r w:rsidRPr="005D7C5E">
        <w:rPr>
          <w:color w:val="auto"/>
        </w:rPr>
        <w:t>the Secretary of the Department of Environment, Land, Water and Planning;</w:t>
      </w:r>
    </w:p>
    <w:p w:rsidR="00F15F9C" w:rsidRPr="005D7C5E" w:rsidRDefault="00F15F9C" w:rsidP="00F15F9C">
      <w:pPr>
        <w:pStyle w:val="BodytextBlue"/>
        <w:numPr>
          <w:ilvl w:val="2"/>
          <w:numId w:val="30"/>
        </w:numPr>
        <w:ind w:left="2520"/>
        <w:rPr>
          <w:color w:val="auto"/>
        </w:rPr>
      </w:pPr>
      <w:r w:rsidRPr="005D7C5E">
        <w:rPr>
          <w:color w:val="auto"/>
        </w:rPr>
        <w:t>the Minister for Environment and Climate Change; or</w:t>
      </w:r>
    </w:p>
    <w:p w:rsidR="00F15F9C" w:rsidRPr="005D7C5E" w:rsidRDefault="00F15F9C" w:rsidP="00F15F9C">
      <w:pPr>
        <w:pStyle w:val="BodytextBlue"/>
        <w:numPr>
          <w:ilvl w:val="2"/>
          <w:numId w:val="30"/>
        </w:numPr>
        <w:ind w:left="2520"/>
        <w:rPr>
          <w:color w:val="auto"/>
        </w:rPr>
      </w:pPr>
      <w:r w:rsidRPr="005D7C5E">
        <w:rPr>
          <w:color w:val="auto"/>
        </w:rPr>
        <w:t>another statutory authority.</w:t>
      </w:r>
    </w:p>
    <w:p w:rsidR="00F15F9C" w:rsidRPr="005D7C5E" w:rsidRDefault="00F15F9C" w:rsidP="00F15F9C">
      <w:pPr>
        <w:pStyle w:val="BodytextBlue"/>
        <w:numPr>
          <w:ilvl w:val="0"/>
          <w:numId w:val="0"/>
        </w:numPr>
        <w:ind w:left="1440"/>
        <w:rPr>
          <w:color w:val="auto"/>
        </w:rPr>
      </w:pPr>
      <w:r w:rsidRPr="005D7C5E">
        <w:rPr>
          <w:color w:val="auto"/>
        </w:rPr>
        <w:t>to the satisfaction of the Secretary of the Department of Environment, Land, Water and Planning.</w:t>
      </w:r>
    </w:p>
    <w:p w:rsidR="00F15F9C" w:rsidRPr="005D7C5E" w:rsidRDefault="00F15F9C" w:rsidP="00F15F9C">
      <w:pPr>
        <w:pStyle w:val="BodytextBlue"/>
        <w:numPr>
          <w:ilvl w:val="0"/>
          <w:numId w:val="0"/>
        </w:numPr>
        <w:ind w:left="1134"/>
        <w:rPr>
          <w:color w:val="auto"/>
        </w:rPr>
      </w:pPr>
    </w:p>
    <w:p w:rsidR="00C934C1" w:rsidRPr="00D261AB" w:rsidRDefault="00191972" w:rsidP="00C934C1">
      <w:pPr>
        <w:pStyle w:val="HeadC"/>
      </w:pPr>
      <w:r>
        <w:pict>
          <v:shape id="Text Box 142" o:spid="_x0000_s1030" type="#_x0000_t202" style="position:absolute;left:0;text-align:left;margin-left:-6.8pt;margin-top:25.15pt;width:48.05pt;height:22.8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FDhgIAABc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" stroked="f">
            <v:textbox>
              <w:txbxContent>
                <w:p w:rsidR="00F15F9C" w:rsidRPr="0078181E" w:rsidRDefault="00F15F9C" w:rsidP="00F15F9C">
                  <w:pPr>
                    <w:pStyle w:val="BodyText1"/>
                  </w:pPr>
                  <w:r>
                    <w:t>--/--/20--</w:t>
                  </w:r>
                </w:p>
                <w:p w:rsidR="00F15F9C" w:rsidRPr="0078181E" w:rsidRDefault="00F15F9C" w:rsidP="00F15F9C">
                  <w:pPr>
                    <w:pStyle w:val="BodyText1"/>
                  </w:pPr>
                  <w:r>
                    <w:t>Proposed C234</w:t>
                  </w:r>
                </w:p>
                <w:p w:rsidR="00C934C1" w:rsidRPr="00F733A1" w:rsidRDefault="00C934C1" w:rsidP="00C934C1"/>
              </w:txbxContent>
            </v:textbox>
          </v:shape>
        </w:pict>
      </w:r>
      <w:r w:rsidR="00C934C1" w:rsidRPr="00D261AB">
        <w:t>4.0</w:t>
      </w:r>
      <w:r w:rsidR="00C934C1" w:rsidRPr="00D261AB">
        <w:tab/>
        <w:t>Decision guidelines</w:t>
      </w:r>
    </w:p>
    <w:p w:rsidR="00F15F9C" w:rsidRPr="00E602ED" w:rsidRDefault="00F15F9C" w:rsidP="00F15F9C">
      <w:pPr>
        <w:pStyle w:val="VPP-bodytext"/>
      </w:pPr>
      <w:r w:rsidRPr="00E602ED">
        <w:t>Before deciding on an application to remove, destroy or lop vegetation the responsible</w:t>
      </w:r>
    </w:p>
    <w:p w:rsidR="00F15F9C" w:rsidRPr="00E602ED" w:rsidRDefault="00F15F9C" w:rsidP="00F15F9C">
      <w:pPr>
        <w:pStyle w:val="VPP-bodytext"/>
      </w:pPr>
      <w:r w:rsidRPr="00E602ED">
        <w:lastRenderedPageBreak/>
        <w:t>authority must consider:</w:t>
      </w:r>
    </w:p>
    <w:p w:rsidR="00F15F9C" w:rsidRPr="00E602ED" w:rsidRDefault="00F15F9C" w:rsidP="00F15F9C">
      <w:pPr>
        <w:pStyle w:val="VPP-Bodytextbullet1"/>
        <w:ind w:firstLine="598"/>
      </w:pPr>
      <w:r w:rsidRPr="00E602ED">
        <w:t>The conservation and enhancement of the area including visual amenity.</w:t>
      </w:r>
    </w:p>
    <w:p w:rsidR="00F15F9C" w:rsidRPr="00E602ED" w:rsidRDefault="00F15F9C" w:rsidP="00F15F9C">
      <w:pPr>
        <w:pStyle w:val="VPP-Bodytextbullet1"/>
        <w:ind w:firstLine="598"/>
      </w:pPr>
      <w:r>
        <w:t>Preservation of</w:t>
      </w:r>
      <w:r w:rsidRPr="00E602ED">
        <w:t xml:space="preserve"> and impact on the natural environment and the need to prevent erosion.</w:t>
      </w:r>
    </w:p>
    <w:p w:rsidR="00F15F9C" w:rsidRPr="00E602ED" w:rsidRDefault="00F15F9C" w:rsidP="00F15F9C">
      <w:pPr>
        <w:pStyle w:val="VPP-Bodytextbullet1"/>
        <w:ind w:firstLine="598"/>
      </w:pPr>
      <w:r w:rsidRPr="00E602ED">
        <w:t>The preservation and protection of significant vegetation and habitat.</w:t>
      </w:r>
    </w:p>
    <w:p w:rsidR="00F15F9C" w:rsidRPr="00E602ED" w:rsidRDefault="00F15F9C" w:rsidP="00F15F9C">
      <w:pPr>
        <w:pStyle w:val="VPP-Bodytextbullet1"/>
        <w:ind w:firstLine="598"/>
      </w:pPr>
      <w:r w:rsidRPr="00E602ED">
        <w:t>The management of vegetation to minimise fire hazard.</w:t>
      </w:r>
    </w:p>
    <w:p w:rsidR="00C934C1" w:rsidRPr="00D261AB" w:rsidRDefault="00191972" w:rsidP="00C934C1">
      <w:pPr>
        <w:pStyle w:val="HeadC"/>
      </w:pPr>
      <w:r>
        <w:pict>
          <v:shape id="Text Box 141" o:spid="_x0000_s1031" type="#_x0000_t202" style="position:absolute;left:0;text-align:left;margin-left:-8.15pt;margin-top:25.8pt;width:51.45pt;height:39.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" stroked="f">
            <v:textbox>
              <w:txbxContent>
                <w:p w:rsidR="00F15F9C" w:rsidRPr="0078181E" w:rsidRDefault="00F15F9C" w:rsidP="00F15F9C">
                  <w:pPr>
                    <w:pStyle w:val="BodyText1"/>
                  </w:pPr>
                  <w:r>
                    <w:t>--/--/20--</w:t>
                  </w:r>
                </w:p>
                <w:p w:rsidR="00F15F9C" w:rsidRPr="0078181E" w:rsidRDefault="00F15F9C" w:rsidP="00F15F9C">
                  <w:pPr>
                    <w:pStyle w:val="BodyText1"/>
                  </w:pPr>
                  <w:r>
                    <w:t>Proposed C234</w:t>
                  </w:r>
                </w:p>
                <w:p w:rsidR="00C934C1" w:rsidRPr="00F733A1" w:rsidRDefault="00C934C1" w:rsidP="00C934C1"/>
              </w:txbxContent>
            </v:textbox>
          </v:shape>
        </w:pict>
      </w:r>
      <w:r w:rsidR="00C934C1" w:rsidRPr="00D261AB">
        <w:t>5.0</w:t>
      </w:r>
      <w:r w:rsidR="00C934C1" w:rsidRPr="00D261AB">
        <w:tab/>
      </w:r>
      <w:r w:rsidR="00C934C1">
        <w:t>Preparation of the</w:t>
      </w:r>
      <w:r w:rsidR="00C934C1" w:rsidRPr="00D261AB">
        <w:t xml:space="preserve"> incorporated plan</w:t>
      </w:r>
    </w:p>
    <w:p w:rsidR="00F15F9C" w:rsidRPr="005D7C5E" w:rsidRDefault="00F15F9C" w:rsidP="00F15F9C">
      <w:pPr>
        <w:pStyle w:val="BodytextBlue0"/>
        <w:rPr>
          <w:color w:val="auto"/>
        </w:rPr>
      </w:pPr>
      <w:r w:rsidRPr="005D7C5E">
        <w:rPr>
          <w:color w:val="auto"/>
        </w:rPr>
        <w:t>None specified.</w:t>
      </w:r>
    </w:p>
    <w:p w:rsidR="00C639C3" w:rsidRDefault="00C639C3"/>
    <w:sectPr w:rsidR="00C639C3"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ECB" w:rsidRDefault="00DA7ECB">
      <w:r>
        <w:separator/>
      </w:r>
    </w:p>
    <w:p w:rsidR="00DA7ECB" w:rsidRDefault="00DA7ECB"/>
    <w:p w:rsidR="00DA7ECB" w:rsidRDefault="00DA7ECB"/>
    <w:p w:rsidR="00DA7ECB" w:rsidRDefault="00DA7ECB"/>
  </w:endnote>
  <w:endnote w:type="continuationSeparator" w:id="0">
    <w:p w:rsidR="00DA7ECB" w:rsidRDefault="00DA7ECB">
      <w:r>
        <w:continuationSeparator/>
      </w:r>
    </w:p>
    <w:p w:rsidR="00DA7ECB" w:rsidRDefault="00DA7ECB"/>
    <w:p w:rsidR="00DA7ECB" w:rsidRDefault="00DA7ECB"/>
    <w:p w:rsidR="00DA7ECB" w:rsidRDefault="00DA7E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6D00232-6CD4-42F8-8432-2992ACD6BB5C}"/>
  </w:font>
  <w:font w:name="Calibri Light">
    <w:panose1 w:val="020F0302020204030204"/>
    <w:charset w:val="00"/>
    <w:family w:val="swiss"/>
    <w:pitch w:val="variable"/>
    <w:sig w:usb0="A00002EF" w:usb1="4000207B" w:usb2="00000000" w:usb3="00000000" w:csb0="0000019F" w:csb1="00000000"/>
    <w:embedRegular r:id="rId2" w:fontKey="{0AC177D0-0218-4269-9EC0-C18FE22FC605}"/>
  </w:font>
  <w:font w:name="Calibri">
    <w:panose1 w:val="020F0502020204030204"/>
    <w:charset w:val="00"/>
    <w:family w:val="swiss"/>
    <w:pitch w:val="variable"/>
    <w:sig w:usb0="E00002FF" w:usb1="4000ACFF" w:usb2="00000001" w:usb3="00000000" w:csb0="0000019F" w:csb1="00000000"/>
    <w:embedRegular r:id="rId3" w:fontKey="{20AA8507-A49B-48A4-9079-565A9BF4C7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5FE" w:rsidRPr="00FF2CB7" w:rsidRDefault="00FA04B4" w:rsidP="00FF2CB7">
    <w:pPr>
      <w:pStyle w:val="Footer"/>
      <w:tabs>
        <w:tab w:val="clear" w:pos="8640"/>
        <w:tab w:val="right" w:pos="8505"/>
      </w:tabs>
    </w:pPr>
    <w:r>
      <w:t xml:space="preserve">Overlays – Clause 43.03 – </w:t>
    </w:r>
    <w:r w:rsidRPr="00F15F9C">
      <w:t xml:space="preserve">Schedule </w:t>
    </w:r>
    <w:r w:rsidR="00F15F9C" w:rsidRPr="00F15F9C">
      <w:t>2</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191972">
      <w:rPr>
        <w:rStyle w:val="PageNumber"/>
        <w:noProof/>
      </w:rPr>
      <w:t>2</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191972">
      <w:rPr>
        <w:rStyle w:val="PageNumber"/>
        <w:noProof/>
      </w:rPr>
      <w:t>3</w:t>
    </w:r>
    <w:r w:rsidR="00E965FE" w:rsidRPr="00FF2CB7">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ECB" w:rsidRDefault="00DA7ECB">
      <w:r>
        <w:separator/>
      </w:r>
    </w:p>
    <w:p w:rsidR="00DA7ECB" w:rsidRDefault="00DA7ECB"/>
    <w:p w:rsidR="00DA7ECB" w:rsidRDefault="00DA7ECB"/>
    <w:p w:rsidR="00DA7ECB" w:rsidRDefault="00DA7ECB"/>
  </w:footnote>
  <w:footnote w:type="continuationSeparator" w:id="0">
    <w:p w:rsidR="00DA7ECB" w:rsidRDefault="00DA7ECB">
      <w:r>
        <w:continuationSeparator/>
      </w:r>
    </w:p>
    <w:p w:rsidR="00DA7ECB" w:rsidRDefault="00DA7ECB"/>
    <w:p w:rsidR="00DA7ECB" w:rsidRDefault="00DA7ECB"/>
    <w:p w:rsidR="00DA7ECB" w:rsidRDefault="00DA7EC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5FE" w:rsidRPr="00875663" w:rsidRDefault="00F15F9C" w:rsidP="00FA04B4">
    <w:pPr>
      <w:pStyle w:val="Header"/>
      <w:tabs>
        <w:tab w:val="center" w:pos="4253"/>
        <w:tab w:val="right" w:pos="8505"/>
      </w:tabs>
    </w:pPr>
    <w:r w:rsidRPr="00F15F9C">
      <w:t>Cardinia</w:t>
    </w:r>
    <w:r w:rsidR="00FA04B4">
      <w:rPr>
        <w:smallCaps w:val="0"/>
        <w:color w:val="000000"/>
        <w:u w:color="0000FF"/>
      </w:rPr>
      <w:t xml:space="preserve"> </w:t>
    </w:r>
    <w:r w:rsidR="00FA04B4" w:rsidRPr="00875663">
      <w:rPr>
        <w:color w:val="000000"/>
      </w:rPr>
      <w:t>Planning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63A3D"/>
    <w:multiLevelType w:val="hybridMultilevel"/>
    <w:tmpl w:val="0E506E68"/>
    <w:lvl w:ilvl="0" w:tplc="E07A53E0">
      <w:start w:val="1"/>
      <w:numFmt w:val="bullet"/>
      <w:lvlText w:val=""/>
      <w:lvlJc w:val="left"/>
      <w:pPr>
        <w:ind w:left="1854" w:hanging="360"/>
      </w:pPr>
      <w:rPr>
        <w:rFonts w:ascii="Wingdings" w:hAnsi="Wingdings" w:hint="default"/>
      </w:rPr>
    </w:lvl>
    <w:lvl w:ilvl="1" w:tplc="0C090003">
      <w:start w:val="1"/>
      <w:numFmt w:val="bullet"/>
      <w:lvlText w:val="o"/>
      <w:lvlJc w:val="left"/>
      <w:pPr>
        <w:ind w:left="2574" w:hanging="360"/>
      </w:pPr>
      <w:rPr>
        <w:rFonts w:ascii="Courier New" w:hAnsi="Courier New" w:cs="Courier New" w:hint="default"/>
      </w:rPr>
    </w:lvl>
    <w:lvl w:ilvl="2" w:tplc="7E26F10C">
      <w:start w:val="1"/>
      <w:numFmt w:val="bullet"/>
      <w:lvlText w:val=""/>
      <w:lvlJc w:val="left"/>
      <w:pPr>
        <w:ind w:left="3294" w:hanging="360"/>
      </w:pPr>
      <w:rPr>
        <w:rFonts w:ascii="Wingdings" w:hAnsi="Wingdings" w:hint="default"/>
        <w:b w:val="0"/>
        <w:i w:val="0"/>
        <w:sz w:val="16"/>
        <w:szCs w:val="20"/>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0AB737B0"/>
    <w:multiLevelType w:val="hybridMultilevel"/>
    <w:tmpl w:val="1A2A3204"/>
    <w:lvl w:ilvl="0" w:tplc="E07A53E0">
      <w:start w:val="1"/>
      <w:numFmt w:val="bullet"/>
      <w:lvlText w:val=""/>
      <w:lvlJc w:val="left"/>
      <w:pPr>
        <w:ind w:left="1854" w:hanging="360"/>
      </w:pPr>
      <w:rPr>
        <w:rFonts w:ascii="Wingdings" w:hAnsi="Wingdings" w:hint="default"/>
      </w:rPr>
    </w:lvl>
    <w:lvl w:ilvl="1" w:tplc="0C090003">
      <w:start w:val="1"/>
      <w:numFmt w:val="bullet"/>
      <w:lvlText w:val="o"/>
      <w:lvlJc w:val="left"/>
      <w:pPr>
        <w:ind w:left="2574" w:hanging="360"/>
      </w:pPr>
      <w:rPr>
        <w:rFonts w:ascii="Courier New" w:hAnsi="Courier New" w:cs="Courier New" w:hint="default"/>
      </w:rPr>
    </w:lvl>
    <w:lvl w:ilvl="2" w:tplc="7E26F10C">
      <w:start w:val="1"/>
      <w:numFmt w:val="bullet"/>
      <w:lvlText w:val=""/>
      <w:lvlJc w:val="left"/>
      <w:pPr>
        <w:ind w:left="3294" w:hanging="360"/>
      </w:pPr>
      <w:rPr>
        <w:rFonts w:ascii="Wingdings" w:hAnsi="Wingdings" w:hint="default"/>
        <w:b w:val="0"/>
        <w:i w:val="0"/>
        <w:sz w:val="16"/>
        <w:szCs w:val="20"/>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15:restartNumberingAfterBreak="0">
    <w:nsid w:val="12835117"/>
    <w:multiLevelType w:val="hybridMultilevel"/>
    <w:tmpl w:val="5432892C"/>
    <w:lvl w:ilvl="0" w:tplc="E07A53E0">
      <w:start w:val="1"/>
      <w:numFmt w:val="bullet"/>
      <w:pStyle w:val="BodytextBlue"/>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15:restartNumberingAfterBreak="0">
    <w:nsid w:val="1EBA74B9"/>
    <w:multiLevelType w:val="hybridMultilevel"/>
    <w:tmpl w:val="7AAC94FA"/>
    <w:lvl w:ilvl="0" w:tplc="0C090005">
      <w:start w:val="1"/>
      <w:numFmt w:val="bullet"/>
      <w:lvlText w:val=""/>
      <w:lvlJc w:val="left"/>
      <w:pPr>
        <w:ind w:left="1854" w:hanging="360"/>
      </w:pPr>
      <w:rPr>
        <w:rFonts w:ascii="Wingdings" w:hAnsi="Wingdings" w:hint="default"/>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4" w15:restartNumberingAfterBreak="0">
    <w:nsid w:val="20481205"/>
    <w:multiLevelType w:val="hybridMultilevel"/>
    <w:tmpl w:val="03182D62"/>
    <w:lvl w:ilvl="0" w:tplc="0C090005">
      <w:start w:val="1"/>
      <w:numFmt w:val="bullet"/>
      <w:lvlText w:val=""/>
      <w:lvlJc w:val="left"/>
      <w:pPr>
        <w:ind w:left="1854" w:hanging="360"/>
      </w:pPr>
      <w:rPr>
        <w:rFonts w:ascii="Wingdings" w:hAnsi="Wingdings" w:hint="default"/>
      </w:rPr>
    </w:lvl>
    <w:lvl w:ilvl="1" w:tplc="DA98A2FA">
      <w:start w:val="1"/>
      <w:numFmt w:val="bullet"/>
      <w:lvlText w:val=""/>
      <w:lvlJc w:val="left"/>
      <w:pPr>
        <w:ind w:left="2574" w:hanging="360"/>
      </w:pPr>
      <w:rPr>
        <w:rFonts w:ascii="Wingdings" w:hAnsi="Wingdings" w:hint="default"/>
        <w:b w:val="0"/>
        <w:i w:val="0"/>
        <w:sz w:val="20"/>
        <w:szCs w:val="20"/>
      </w:rPr>
    </w:lvl>
    <w:lvl w:ilvl="2" w:tplc="0C090005">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5"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1244AB"/>
    <w:multiLevelType w:val="hybridMultilevel"/>
    <w:tmpl w:val="A33843C0"/>
    <w:lvl w:ilvl="0" w:tplc="DA98A2FA">
      <w:start w:val="1"/>
      <w:numFmt w:val="bullet"/>
      <w:lvlText w:val=""/>
      <w:lvlJc w:val="left"/>
      <w:pPr>
        <w:tabs>
          <w:tab w:val="num" w:pos="2227"/>
        </w:tabs>
        <w:ind w:left="1724" w:hanging="284"/>
      </w:pPr>
      <w:rPr>
        <w:rFonts w:ascii="Wingdings" w:hAnsi="Wingdings" w:hint="default"/>
        <w:b w:val="0"/>
        <w:i w:val="0"/>
        <w:sz w:val="20"/>
        <w:szCs w:val="20"/>
      </w:rPr>
    </w:lvl>
    <w:lvl w:ilvl="1" w:tplc="FDBE1D6A">
      <w:start w:val="1"/>
      <w:numFmt w:val="bullet"/>
      <w:pStyle w:val="VPP-Bodytextbullet1"/>
      <w:lvlText w:val=""/>
      <w:lvlJc w:val="left"/>
      <w:pPr>
        <w:tabs>
          <w:tab w:val="num" w:pos="1922"/>
        </w:tabs>
        <w:ind w:left="1419" w:hanging="284"/>
      </w:pPr>
      <w:rPr>
        <w:rFonts w:ascii="Wingdings" w:hAnsi="Wingdings" w:hint="default"/>
        <w:b w:val="0"/>
        <w:i w:val="0"/>
        <w:sz w:val="20"/>
        <w:szCs w:val="20"/>
      </w:rPr>
    </w:lvl>
    <w:lvl w:ilvl="2" w:tplc="0C090005">
      <w:start w:val="1"/>
      <w:numFmt w:val="decimal"/>
      <w:lvlText w:val="%3."/>
      <w:lvlJc w:val="left"/>
      <w:pPr>
        <w:tabs>
          <w:tab w:val="num" w:pos="1332"/>
        </w:tabs>
        <w:ind w:left="1332" w:hanging="360"/>
      </w:pPr>
    </w:lvl>
    <w:lvl w:ilvl="3" w:tplc="0C090001">
      <w:start w:val="1"/>
      <w:numFmt w:val="decimal"/>
      <w:lvlText w:val="%4."/>
      <w:lvlJc w:val="left"/>
      <w:pPr>
        <w:tabs>
          <w:tab w:val="num" w:pos="2052"/>
        </w:tabs>
        <w:ind w:left="2052" w:hanging="360"/>
      </w:pPr>
    </w:lvl>
    <w:lvl w:ilvl="4" w:tplc="0C090003">
      <w:start w:val="1"/>
      <w:numFmt w:val="decimal"/>
      <w:lvlText w:val="%5."/>
      <w:lvlJc w:val="left"/>
      <w:pPr>
        <w:tabs>
          <w:tab w:val="num" w:pos="2772"/>
        </w:tabs>
        <w:ind w:left="2772" w:hanging="360"/>
      </w:pPr>
    </w:lvl>
    <w:lvl w:ilvl="5" w:tplc="0C090005">
      <w:start w:val="1"/>
      <w:numFmt w:val="decimal"/>
      <w:lvlText w:val="%6."/>
      <w:lvlJc w:val="left"/>
      <w:pPr>
        <w:tabs>
          <w:tab w:val="num" w:pos="3492"/>
        </w:tabs>
        <w:ind w:left="3492" w:hanging="360"/>
      </w:pPr>
    </w:lvl>
    <w:lvl w:ilvl="6" w:tplc="0C090001">
      <w:start w:val="1"/>
      <w:numFmt w:val="decimal"/>
      <w:lvlText w:val="%7."/>
      <w:lvlJc w:val="left"/>
      <w:pPr>
        <w:tabs>
          <w:tab w:val="num" w:pos="4212"/>
        </w:tabs>
        <w:ind w:left="4212" w:hanging="360"/>
      </w:pPr>
    </w:lvl>
    <w:lvl w:ilvl="7" w:tplc="0C090003">
      <w:start w:val="1"/>
      <w:numFmt w:val="decimal"/>
      <w:lvlText w:val="%8."/>
      <w:lvlJc w:val="left"/>
      <w:pPr>
        <w:tabs>
          <w:tab w:val="num" w:pos="4932"/>
        </w:tabs>
        <w:ind w:left="4932" w:hanging="360"/>
      </w:pPr>
    </w:lvl>
    <w:lvl w:ilvl="8" w:tplc="0C090005">
      <w:start w:val="1"/>
      <w:numFmt w:val="decimal"/>
      <w:lvlText w:val="%9."/>
      <w:lvlJc w:val="left"/>
      <w:pPr>
        <w:tabs>
          <w:tab w:val="num" w:pos="5652"/>
        </w:tabs>
        <w:ind w:left="5652" w:hanging="360"/>
      </w:pPr>
    </w:lvl>
  </w:abstractNum>
  <w:abstractNum w:abstractNumId="18" w15:restartNumberingAfterBreak="0">
    <w:nsid w:val="264571D0"/>
    <w:multiLevelType w:val="hybridMultilevel"/>
    <w:tmpl w:val="09DA72C0"/>
    <w:lvl w:ilvl="0" w:tplc="E07A53E0">
      <w:start w:val="1"/>
      <w:numFmt w:val="bullet"/>
      <w:lvlText w:val=""/>
      <w:lvlJc w:val="left"/>
      <w:pPr>
        <w:ind w:left="1854" w:hanging="360"/>
      </w:pPr>
      <w:rPr>
        <w:rFonts w:ascii="Wingdings" w:hAnsi="Wingdings" w:hint="default"/>
      </w:rPr>
    </w:lvl>
    <w:lvl w:ilvl="1" w:tplc="DA98A2FA">
      <w:start w:val="1"/>
      <w:numFmt w:val="bullet"/>
      <w:lvlText w:val=""/>
      <w:lvlJc w:val="left"/>
      <w:pPr>
        <w:ind w:left="2574" w:hanging="360"/>
      </w:pPr>
      <w:rPr>
        <w:rFonts w:ascii="Wingdings" w:hAnsi="Wingdings" w:hint="default"/>
        <w:b w:val="0"/>
        <w:i w:val="0"/>
        <w:sz w:val="20"/>
        <w:szCs w:val="20"/>
      </w:rPr>
    </w:lvl>
    <w:lvl w:ilvl="2" w:tplc="0C090005">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9" w15:restartNumberingAfterBreak="0">
    <w:nsid w:val="30A32632"/>
    <w:multiLevelType w:val="hybridMultilevel"/>
    <w:tmpl w:val="EBE6853E"/>
    <w:lvl w:ilvl="0" w:tplc="0C090005">
      <w:start w:val="1"/>
      <w:numFmt w:val="bullet"/>
      <w:lvlText w:val=""/>
      <w:lvlJc w:val="left"/>
      <w:pPr>
        <w:ind w:left="1854" w:hanging="360"/>
      </w:pPr>
      <w:rPr>
        <w:rFonts w:ascii="Wingdings" w:hAnsi="Wingdings" w:hint="default"/>
      </w:rPr>
    </w:lvl>
    <w:lvl w:ilvl="1" w:tplc="0C090003">
      <w:start w:val="1"/>
      <w:numFmt w:val="bullet"/>
      <w:lvlText w:val="o"/>
      <w:lvlJc w:val="left"/>
      <w:pPr>
        <w:ind w:left="2574" w:hanging="360"/>
      </w:pPr>
      <w:rPr>
        <w:rFonts w:ascii="Courier New" w:hAnsi="Courier New" w:cs="Courier New" w:hint="default"/>
      </w:rPr>
    </w:lvl>
    <w:lvl w:ilvl="2" w:tplc="7E26F10C">
      <w:start w:val="1"/>
      <w:numFmt w:val="bullet"/>
      <w:lvlText w:val=""/>
      <w:lvlJc w:val="left"/>
      <w:pPr>
        <w:ind w:left="3294" w:hanging="360"/>
      </w:pPr>
      <w:rPr>
        <w:rFonts w:ascii="Wingdings" w:hAnsi="Wingdings" w:hint="default"/>
        <w:b w:val="0"/>
        <w:i w:val="0"/>
        <w:sz w:val="16"/>
        <w:szCs w:val="20"/>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0" w15:restartNumberingAfterBreak="0">
    <w:nsid w:val="31A65DAE"/>
    <w:multiLevelType w:val="hybridMultilevel"/>
    <w:tmpl w:val="730AE9EC"/>
    <w:lvl w:ilvl="0" w:tplc="DA98A2FA">
      <w:start w:val="1"/>
      <w:numFmt w:val="bullet"/>
      <w:lvlText w:val=""/>
      <w:lvlJc w:val="left"/>
      <w:pPr>
        <w:ind w:left="2520" w:hanging="360"/>
      </w:pPr>
      <w:rPr>
        <w:rFonts w:ascii="Wingdings" w:hAnsi="Wingdings" w:hint="default"/>
        <w:b w:val="0"/>
        <w:i w:val="0"/>
        <w:sz w:val="20"/>
        <w:szCs w:val="20"/>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1" w15:restartNumberingAfterBreak="0">
    <w:nsid w:val="40483EBB"/>
    <w:multiLevelType w:val="hybridMultilevel"/>
    <w:tmpl w:val="B7A4AAE2"/>
    <w:lvl w:ilvl="0" w:tplc="E07A53E0">
      <w:start w:val="1"/>
      <w:numFmt w:val="bullet"/>
      <w:lvlText w:val=""/>
      <w:lvlJc w:val="left"/>
      <w:pPr>
        <w:ind w:left="1854" w:hanging="360"/>
      </w:pPr>
      <w:rPr>
        <w:rFonts w:ascii="Wingdings" w:hAnsi="Wingdings" w:hint="default"/>
      </w:rPr>
    </w:lvl>
    <w:lvl w:ilvl="1" w:tplc="DA98A2FA">
      <w:start w:val="1"/>
      <w:numFmt w:val="bullet"/>
      <w:lvlText w:val=""/>
      <w:lvlJc w:val="left"/>
      <w:pPr>
        <w:ind w:left="2574" w:hanging="360"/>
      </w:pPr>
      <w:rPr>
        <w:rFonts w:ascii="Wingdings" w:hAnsi="Wingdings" w:hint="default"/>
        <w:b w:val="0"/>
        <w:i w:val="0"/>
        <w:sz w:val="20"/>
        <w:szCs w:val="20"/>
      </w:rPr>
    </w:lvl>
    <w:lvl w:ilvl="2" w:tplc="0C090005">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2" w15:restartNumberingAfterBreak="0">
    <w:nsid w:val="49C308B8"/>
    <w:multiLevelType w:val="hybridMultilevel"/>
    <w:tmpl w:val="76BEE0BE"/>
    <w:lvl w:ilvl="0" w:tplc="0C090005">
      <w:start w:val="1"/>
      <w:numFmt w:val="bullet"/>
      <w:lvlText w:val=""/>
      <w:lvlJc w:val="left"/>
      <w:pPr>
        <w:ind w:left="1854" w:hanging="360"/>
      </w:pPr>
      <w:rPr>
        <w:rFonts w:ascii="Wingdings" w:hAnsi="Wingdings" w:hint="default"/>
      </w:rPr>
    </w:lvl>
    <w:lvl w:ilvl="1" w:tplc="DA98A2FA">
      <w:start w:val="1"/>
      <w:numFmt w:val="bullet"/>
      <w:lvlText w:val=""/>
      <w:lvlJc w:val="left"/>
      <w:pPr>
        <w:ind w:left="2574" w:hanging="360"/>
      </w:pPr>
      <w:rPr>
        <w:rFonts w:ascii="Wingdings" w:hAnsi="Wingdings" w:hint="default"/>
        <w:b w:val="0"/>
        <w:i w:val="0"/>
        <w:sz w:val="20"/>
        <w:szCs w:val="20"/>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3" w15:restartNumberingAfterBreak="0">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24" w15:restartNumberingAfterBreak="0">
    <w:nsid w:val="691E5E7B"/>
    <w:multiLevelType w:val="hybridMultilevel"/>
    <w:tmpl w:val="E272AD08"/>
    <w:lvl w:ilvl="0" w:tplc="E07A53E0">
      <w:start w:val="1"/>
      <w:numFmt w:val="bullet"/>
      <w:lvlText w:val=""/>
      <w:lvlJc w:val="left"/>
      <w:pPr>
        <w:ind w:left="1854" w:hanging="360"/>
      </w:pPr>
      <w:rPr>
        <w:rFonts w:ascii="Wingdings" w:hAnsi="Wingdings" w:hint="default"/>
      </w:rPr>
    </w:lvl>
    <w:lvl w:ilvl="1" w:tplc="DA98A2FA">
      <w:start w:val="1"/>
      <w:numFmt w:val="bullet"/>
      <w:lvlText w:val=""/>
      <w:lvlJc w:val="left"/>
      <w:pPr>
        <w:ind w:left="2574" w:hanging="360"/>
      </w:pPr>
      <w:rPr>
        <w:rFonts w:ascii="Wingdings" w:hAnsi="Wingdings" w:hint="default"/>
        <w:b w:val="0"/>
        <w:i w:val="0"/>
        <w:sz w:val="20"/>
        <w:szCs w:val="20"/>
      </w:rPr>
    </w:lvl>
    <w:lvl w:ilvl="2" w:tplc="0C090005">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5"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26"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6853005"/>
    <w:multiLevelType w:val="hybridMultilevel"/>
    <w:tmpl w:val="C7D8452A"/>
    <w:lvl w:ilvl="0" w:tplc="0C090005">
      <w:start w:val="1"/>
      <w:numFmt w:val="bullet"/>
      <w:lvlText w:val=""/>
      <w:lvlJc w:val="left"/>
      <w:pPr>
        <w:ind w:left="1854" w:hanging="360"/>
      </w:pPr>
      <w:rPr>
        <w:rFonts w:ascii="Wingdings" w:hAnsi="Wingdings"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num w:numId="1">
    <w:abstractNumId w:val="23"/>
  </w:num>
  <w:num w:numId="2">
    <w:abstractNumId w:val="16"/>
  </w:num>
  <w:num w:numId="3">
    <w:abstractNumId w:val="26"/>
  </w:num>
  <w:num w:numId="4">
    <w:abstractNumId w:val="2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5"/>
  </w:num>
  <w:num w:numId="16">
    <w:abstractNumId w:val="26"/>
  </w:num>
  <w:num w:numId="17">
    <w:abstractNumId w:val="25"/>
  </w:num>
  <w:num w:numId="18">
    <w:abstractNumId w:val="25"/>
  </w:num>
  <w:num w:numId="19">
    <w:abstractNumId w:val="12"/>
  </w:num>
  <w:num w:numId="20">
    <w:abstractNumId w:val="13"/>
  </w:num>
  <w:num w:numId="21">
    <w:abstractNumId w:val="27"/>
  </w:num>
  <w:num w:numId="22">
    <w:abstractNumId w:val="18"/>
  </w:num>
  <w:num w:numId="23">
    <w:abstractNumId w:val="14"/>
  </w:num>
  <w:num w:numId="24">
    <w:abstractNumId w:val="19"/>
  </w:num>
  <w:num w:numId="25">
    <w:abstractNumId w:val="22"/>
  </w:num>
  <w:num w:numId="26">
    <w:abstractNumId w:val="20"/>
  </w:num>
  <w:num w:numId="27">
    <w:abstractNumId w:val="10"/>
  </w:num>
  <w:num w:numId="28">
    <w:abstractNumId w:val="21"/>
  </w:num>
  <w:num w:numId="29">
    <w:abstractNumId w:val="24"/>
  </w:num>
  <w:num w:numId="30">
    <w:abstractNumId w:val="11"/>
  </w:num>
  <w:num w:numId="31">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embedTrueTypeFonts/>
  <w:hideSpellingErrors/>
  <w:hideGrammaticalErrors/>
  <w:attachedTemplate r:id="rId1"/>
  <w:stylePaneFormatFilter w:val="9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1"/>
  <w:doNotTrackMove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A7ECB"/>
    <w:rsid w:val="000104C5"/>
    <w:rsid w:val="000252D5"/>
    <w:rsid w:val="00040242"/>
    <w:rsid w:val="00062CB8"/>
    <w:rsid w:val="000A05DE"/>
    <w:rsid w:val="000D2A26"/>
    <w:rsid w:val="00130858"/>
    <w:rsid w:val="00146C62"/>
    <w:rsid w:val="001557DD"/>
    <w:rsid w:val="00155A71"/>
    <w:rsid w:val="00157776"/>
    <w:rsid w:val="00162485"/>
    <w:rsid w:val="001643B4"/>
    <w:rsid w:val="00187C9C"/>
    <w:rsid w:val="00191972"/>
    <w:rsid w:val="001C4BB8"/>
    <w:rsid w:val="001D2606"/>
    <w:rsid w:val="001D5E5A"/>
    <w:rsid w:val="001D71C7"/>
    <w:rsid w:val="001E03B6"/>
    <w:rsid w:val="001E73D9"/>
    <w:rsid w:val="001F3FD6"/>
    <w:rsid w:val="001F7184"/>
    <w:rsid w:val="00224F22"/>
    <w:rsid w:val="002567E4"/>
    <w:rsid w:val="00266E2F"/>
    <w:rsid w:val="002922F5"/>
    <w:rsid w:val="002A20A3"/>
    <w:rsid w:val="002A29A8"/>
    <w:rsid w:val="002A3A34"/>
    <w:rsid w:val="002A5240"/>
    <w:rsid w:val="002B09AA"/>
    <w:rsid w:val="002B1E3A"/>
    <w:rsid w:val="002B2152"/>
    <w:rsid w:val="002B3041"/>
    <w:rsid w:val="002D0F4F"/>
    <w:rsid w:val="002E1674"/>
    <w:rsid w:val="002F4A6F"/>
    <w:rsid w:val="003003E6"/>
    <w:rsid w:val="00315139"/>
    <w:rsid w:val="0033309F"/>
    <w:rsid w:val="00333AD7"/>
    <w:rsid w:val="00351F84"/>
    <w:rsid w:val="00356507"/>
    <w:rsid w:val="0035716C"/>
    <w:rsid w:val="00363BB6"/>
    <w:rsid w:val="003763E9"/>
    <w:rsid w:val="0037761E"/>
    <w:rsid w:val="003924B4"/>
    <w:rsid w:val="003A5955"/>
    <w:rsid w:val="003B4808"/>
    <w:rsid w:val="003B6B60"/>
    <w:rsid w:val="003C3E63"/>
    <w:rsid w:val="003D595D"/>
    <w:rsid w:val="003D6754"/>
    <w:rsid w:val="003D6891"/>
    <w:rsid w:val="003E0D3B"/>
    <w:rsid w:val="003F5A29"/>
    <w:rsid w:val="00417939"/>
    <w:rsid w:val="00423909"/>
    <w:rsid w:val="00443A42"/>
    <w:rsid w:val="004443C1"/>
    <w:rsid w:val="00453791"/>
    <w:rsid w:val="00482240"/>
    <w:rsid w:val="004921FC"/>
    <w:rsid w:val="004954E1"/>
    <w:rsid w:val="00495A18"/>
    <w:rsid w:val="004A3635"/>
    <w:rsid w:val="004A53DC"/>
    <w:rsid w:val="004E3F47"/>
    <w:rsid w:val="004F10C0"/>
    <w:rsid w:val="004F6A09"/>
    <w:rsid w:val="005043D6"/>
    <w:rsid w:val="005147AF"/>
    <w:rsid w:val="005165C1"/>
    <w:rsid w:val="00530B12"/>
    <w:rsid w:val="005419EE"/>
    <w:rsid w:val="00546531"/>
    <w:rsid w:val="005578B7"/>
    <w:rsid w:val="0057245A"/>
    <w:rsid w:val="005A2075"/>
    <w:rsid w:val="005B2D86"/>
    <w:rsid w:val="005E20C3"/>
    <w:rsid w:val="005E39A8"/>
    <w:rsid w:val="005E7E93"/>
    <w:rsid w:val="005F02EF"/>
    <w:rsid w:val="006262BB"/>
    <w:rsid w:val="006942DE"/>
    <w:rsid w:val="006A0152"/>
    <w:rsid w:val="006B2587"/>
    <w:rsid w:val="006B585A"/>
    <w:rsid w:val="006C5087"/>
    <w:rsid w:val="006D5439"/>
    <w:rsid w:val="006D5F59"/>
    <w:rsid w:val="006E62B9"/>
    <w:rsid w:val="006E7207"/>
    <w:rsid w:val="006E77A8"/>
    <w:rsid w:val="007071B0"/>
    <w:rsid w:val="00710D9D"/>
    <w:rsid w:val="007145A1"/>
    <w:rsid w:val="007323EF"/>
    <w:rsid w:val="00740A4E"/>
    <w:rsid w:val="00747ED6"/>
    <w:rsid w:val="007656BB"/>
    <w:rsid w:val="007723FF"/>
    <w:rsid w:val="007746A3"/>
    <w:rsid w:val="00782A23"/>
    <w:rsid w:val="00796C03"/>
    <w:rsid w:val="007B6439"/>
    <w:rsid w:val="007D1BE5"/>
    <w:rsid w:val="007D582C"/>
    <w:rsid w:val="007D6D4E"/>
    <w:rsid w:val="007F7045"/>
    <w:rsid w:val="00803810"/>
    <w:rsid w:val="00806BE6"/>
    <w:rsid w:val="0082351D"/>
    <w:rsid w:val="00836BF6"/>
    <w:rsid w:val="008377A2"/>
    <w:rsid w:val="00853BC0"/>
    <w:rsid w:val="0085625C"/>
    <w:rsid w:val="00860CA3"/>
    <w:rsid w:val="008614BA"/>
    <w:rsid w:val="0086238C"/>
    <w:rsid w:val="008665DC"/>
    <w:rsid w:val="00871280"/>
    <w:rsid w:val="008741C7"/>
    <w:rsid w:val="00896B02"/>
    <w:rsid w:val="008A44A4"/>
    <w:rsid w:val="008B1E6C"/>
    <w:rsid w:val="008B369A"/>
    <w:rsid w:val="008C529C"/>
    <w:rsid w:val="008C64BE"/>
    <w:rsid w:val="008D5806"/>
    <w:rsid w:val="008E4D30"/>
    <w:rsid w:val="00906A56"/>
    <w:rsid w:val="00910D3E"/>
    <w:rsid w:val="00911A84"/>
    <w:rsid w:val="00916988"/>
    <w:rsid w:val="00935C82"/>
    <w:rsid w:val="009530DE"/>
    <w:rsid w:val="009612A0"/>
    <w:rsid w:val="0097313F"/>
    <w:rsid w:val="009923E4"/>
    <w:rsid w:val="009932BD"/>
    <w:rsid w:val="009A28F6"/>
    <w:rsid w:val="009C27D4"/>
    <w:rsid w:val="009D3694"/>
    <w:rsid w:val="009D48B1"/>
    <w:rsid w:val="009D5CD7"/>
    <w:rsid w:val="009E7819"/>
    <w:rsid w:val="009F2088"/>
    <w:rsid w:val="009F3C9E"/>
    <w:rsid w:val="00A15ECA"/>
    <w:rsid w:val="00A17F92"/>
    <w:rsid w:val="00A57BD3"/>
    <w:rsid w:val="00A57E91"/>
    <w:rsid w:val="00A75810"/>
    <w:rsid w:val="00A80BD8"/>
    <w:rsid w:val="00A82822"/>
    <w:rsid w:val="00A8300D"/>
    <w:rsid w:val="00A847A9"/>
    <w:rsid w:val="00AA43B8"/>
    <w:rsid w:val="00AB05E7"/>
    <w:rsid w:val="00AB28C4"/>
    <w:rsid w:val="00AB362C"/>
    <w:rsid w:val="00AB45F5"/>
    <w:rsid w:val="00AD4D20"/>
    <w:rsid w:val="00AE5784"/>
    <w:rsid w:val="00B12957"/>
    <w:rsid w:val="00B24A6A"/>
    <w:rsid w:val="00B253FE"/>
    <w:rsid w:val="00B27E18"/>
    <w:rsid w:val="00B34842"/>
    <w:rsid w:val="00B369D2"/>
    <w:rsid w:val="00B43834"/>
    <w:rsid w:val="00B72330"/>
    <w:rsid w:val="00B87436"/>
    <w:rsid w:val="00B93E23"/>
    <w:rsid w:val="00B95F65"/>
    <w:rsid w:val="00BB3A9E"/>
    <w:rsid w:val="00BE762B"/>
    <w:rsid w:val="00BF3CC1"/>
    <w:rsid w:val="00BF4421"/>
    <w:rsid w:val="00BF533D"/>
    <w:rsid w:val="00BF5D40"/>
    <w:rsid w:val="00C14C0E"/>
    <w:rsid w:val="00C157F0"/>
    <w:rsid w:val="00C234B7"/>
    <w:rsid w:val="00C33FF8"/>
    <w:rsid w:val="00C4476A"/>
    <w:rsid w:val="00C52E26"/>
    <w:rsid w:val="00C60A6E"/>
    <w:rsid w:val="00C639C3"/>
    <w:rsid w:val="00C71D4D"/>
    <w:rsid w:val="00C737D4"/>
    <w:rsid w:val="00C76C1A"/>
    <w:rsid w:val="00C84CF9"/>
    <w:rsid w:val="00C934C1"/>
    <w:rsid w:val="00CB77F8"/>
    <w:rsid w:val="00CC623F"/>
    <w:rsid w:val="00CF1AE9"/>
    <w:rsid w:val="00CF1DF8"/>
    <w:rsid w:val="00CF6C95"/>
    <w:rsid w:val="00CF7DED"/>
    <w:rsid w:val="00D00CE4"/>
    <w:rsid w:val="00D0306C"/>
    <w:rsid w:val="00D2572D"/>
    <w:rsid w:val="00D41650"/>
    <w:rsid w:val="00D76F13"/>
    <w:rsid w:val="00D821BE"/>
    <w:rsid w:val="00D86263"/>
    <w:rsid w:val="00D922E9"/>
    <w:rsid w:val="00D951E9"/>
    <w:rsid w:val="00DA7ECB"/>
    <w:rsid w:val="00DC5DC1"/>
    <w:rsid w:val="00DD1FFA"/>
    <w:rsid w:val="00DD680C"/>
    <w:rsid w:val="00DF555B"/>
    <w:rsid w:val="00DF6768"/>
    <w:rsid w:val="00DF6BAD"/>
    <w:rsid w:val="00E075DE"/>
    <w:rsid w:val="00E11C0A"/>
    <w:rsid w:val="00E12E8B"/>
    <w:rsid w:val="00E25799"/>
    <w:rsid w:val="00E411D1"/>
    <w:rsid w:val="00E47F19"/>
    <w:rsid w:val="00E52A93"/>
    <w:rsid w:val="00E6358F"/>
    <w:rsid w:val="00E717C0"/>
    <w:rsid w:val="00E83950"/>
    <w:rsid w:val="00E965FE"/>
    <w:rsid w:val="00EA6662"/>
    <w:rsid w:val="00EC4533"/>
    <w:rsid w:val="00EF053A"/>
    <w:rsid w:val="00EF726C"/>
    <w:rsid w:val="00F037C6"/>
    <w:rsid w:val="00F05F3D"/>
    <w:rsid w:val="00F15F9C"/>
    <w:rsid w:val="00F1653F"/>
    <w:rsid w:val="00F56982"/>
    <w:rsid w:val="00F56C09"/>
    <w:rsid w:val="00F63A2B"/>
    <w:rsid w:val="00F84355"/>
    <w:rsid w:val="00F90122"/>
    <w:rsid w:val="00F97B83"/>
    <w:rsid w:val="00FA04B4"/>
    <w:rsid w:val="00FA22F0"/>
    <w:rsid w:val="00FB0619"/>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CFB32D2C-D1AE-451D-8FF3-42E46AAF1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1">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Body Text"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4C1"/>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qFormat/>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C934C1"/>
    <w:pPr>
      <w:keepNext/>
    </w:pPr>
    <w:rPr>
      <w:sz w:val="20"/>
    </w:rPr>
  </w:style>
  <w:style w:type="paragraph" w:customStyle="1" w:styleId="Bodytext0">
    <w:name w:val="Body text •"/>
    <w:basedOn w:val="BodyText10"/>
    <w:next w:val="BodyText1"/>
    <w:link w:val="BodytextChar1"/>
    <w:rsid w:val="00157776"/>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C934C1"/>
    <w:rPr>
      <w:caps w:val="0"/>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C934C1"/>
    <w:pPr>
      <w:spacing w:before="60" w:after="80"/>
      <w:ind w:left="1134"/>
      <w:jc w:val="both"/>
    </w:pPr>
    <w:rPr>
      <w:rFonts w:ascii="Times New Roman" w:hAnsi="Times New Roman"/>
      <w:sz w:val="20"/>
    </w:rPr>
  </w:style>
  <w:style w:type="paragraph" w:customStyle="1" w:styleId="BodytextBlue0">
    <w:name w:val="Body text + Blue"/>
    <w:basedOn w:val="BodyText2"/>
    <w:rsid w:val="00C934C1"/>
    <w:pPr>
      <w:jc w:val="left"/>
    </w:pPr>
    <w:rPr>
      <w:color w:val="0000FF"/>
    </w:rPr>
  </w:style>
  <w:style w:type="paragraph" w:customStyle="1" w:styleId="BodytextBlue">
    <w:name w:val="Body text • + Blue"/>
    <w:basedOn w:val="Bodytext0"/>
    <w:rsid w:val="00C934C1"/>
    <w:pPr>
      <w:numPr>
        <w:numId w:val="19"/>
      </w:numPr>
      <w:spacing w:line="240" w:lineRule="auto"/>
      <w:ind w:left="1418" w:hanging="284"/>
      <w:jc w:val="both"/>
    </w:pPr>
    <w:rPr>
      <w:color w:val="0000FF"/>
    </w:rPr>
  </w:style>
  <w:style w:type="paragraph" w:styleId="ListParagraph">
    <w:name w:val="List Paragraph"/>
    <w:basedOn w:val="Normal"/>
    <w:link w:val="ListParagraphChar"/>
    <w:uiPriority w:val="34"/>
    <w:qFormat/>
    <w:rsid w:val="00F15F9C"/>
    <w:pPr>
      <w:ind w:left="720"/>
    </w:pPr>
    <w:rPr>
      <w:rFonts w:ascii="Times New Roman" w:hAnsi="Times New Roman"/>
      <w:sz w:val="20"/>
    </w:rPr>
  </w:style>
  <w:style w:type="paragraph" w:customStyle="1" w:styleId="VPP-bodytext">
    <w:name w:val="VPP - body text"/>
    <w:basedOn w:val="Normal"/>
    <w:link w:val="VPP-bodytextChar"/>
    <w:qFormat/>
    <w:rsid w:val="00F15F9C"/>
    <w:pPr>
      <w:spacing w:before="60" w:after="80"/>
      <w:ind w:left="1134"/>
      <w:jc w:val="both"/>
    </w:pPr>
    <w:rPr>
      <w:rFonts w:ascii="Times New Roman" w:hAnsi="Times New Roman"/>
      <w:noProof/>
      <w:sz w:val="20"/>
    </w:rPr>
  </w:style>
  <w:style w:type="character" w:customStyle="1" w:styleId="VPP-bodytextChar">
    <w:name w:val="VPP - body text Char"/>
    <w:link w:val="VPP-bodytext"/>
    <w:rsid w:val="00F15F9C"/>
    <w:rPr>
      <w:rFonts w:ascii="Times New Roman" w:hAnsi="Times New Roman"/>
      <w:noProof/>
    </w:rPr>
  </w:style>
  <w:style w:type="character" w:customStyle="1" w:styleId="ListParagraphChar">
    <w:name w:val="List Paragraph Char"/>
    <w:link w:val="ListParagraph"/>
    <w:uiPriority w:val="34"/>
    <w:locked/>
    <w:rsid w:val="00F15F9C"/>
    <w:rPr>
      <w:rFonts w:ascii="Times New Roman" w:hAnsi="Times New Roman"/>
    </w:rPr>
  </w:style>
  <w:style w:type="paragraph" w:customStyle="1" w:styleId="VPP-Bodytextbullet1">
    <w:name w:val="VPP - Body text bullet 1"/>
    <w:basedOn w:val="Normal"/>
    <w:link w:val="VPP-Bodytextbullet1Char"/>
    <w:qFormat/>
    <w:rsid w:val="00F15F9C"/>
    <w:pPr>
      <w:numPr>
        <w:ilvl w:val="1"/>
        <w:numId w:val="31"/>
      </w:numPr>
      <w:tabs>
        <w:tab w:val="clear" w:pos="1922"/>
        <w:tab w:val="num" w:pos="1039"/>
      </w:tabs>
      <w:spacing w:before="60" w:after="80"/>
      <w:ind w:left="536"/>
      <w:jc w:val="both"/>
    </w:pPr>
    <w:rPr>
      <w:rFonts w:ascii="Times New Roman" w:hAnsi="Times New Roman"/>
      <w:sz w:val="20"/>
    </w:rPr>
  </w:style>
  <w:style w:type="character" w:customStyle="1" w:styleId="VPP-Bodytextbullet1Char">
    <w:name w:val="VPP - Body text bullet 1 Char"/>
    <w:link w:val="VPP-Bodytextbullet1"/>
    <w:rsid w:val="00F15F9C"/>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X:\Projects%20-%20Greenfields\Pakenham%20East\10%20Exhibition\03%20Amendment\Cardinia%20C234%2043_03s%20Exhibi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32017-EAF0-4D05-BAE0-6B968BD25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Cardinia C234 43_03s Exhibition</Template>
  <TotalTime>8</TotalTime>
  <Pages>3</Pages>
  <Words>802</Words>
  <Characters>4576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5368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subject/>
  <dc:creator>nicholas.power</dc:creator>
  <cp:keywords/>
  <cp:lastModifiedBy>Nicholas Power</cp:lastModifiedBy>
  <cp:revision>3</cp:revision>
  <cp:lastPrinted>2011-09-16T05:11:00Z</cp:lastPrinted>
  <dcterms:created xsi:type="dcterms:W3CDTF">2017-12-13T03:24:00Z</dcterms:created>
  <dcterms:modified xsi:type="dcterms:W3CDTF">2017-12-13T03:45:00Z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