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E31" w:rsidRPr="00090B5D" w:rsidRDefault="00A17EBD" w:rsidP="00BB2E31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-79516</wp:posOffset>
                </wp:positionH>
                <wp:positionV relativeFrom="paragraph">
                  <wp:posOffset>130810</wp:posOffset>
                </wp:positionV>
                <wp:extent cx="803910" cy="274320"/>
                <wp:effectExtent l="0" t="0" r="0" b="0"/>
                <wp:wrapNone/>
                <wp:docPr id="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78181E" w:rsidRDefault="00F457E5" w:rsidP="00BB2E31">
                            <w:pPr>
                              <w:pStyle w:val="BodyText1"/>
                            </w:pPr>
                            <w:r>
                              <w:t>DD/MM/YYYY</w:t>
                            </w:r>
                          </w:p>
                          <w:p w:rsidR="00F457E5" w:rsidRPr="0078181E" w:rsidRDefault="00F457E5" w:rsidP="00BB2E31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995670">
                              <w:rPr>
                                <w:rFonts w:cs="Arial"/>
                                <w:b w:val="0"/>
                                <w:szCs w:val="12"/>
                              </w:rPr>
                              <w:t>C162</w:t>
                            </w:r>
                            <w:r>
                              <w:t xml:space="preserve"> </w:t>
                            </w:r>
                          </w:p>
                          <w:p w:rsidR="00F457E5" w:rsidRPr="00F733A1" w:rsidRDefault="00F457E5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-6.25pt;margin-top:10.3pt;width:63.3pt;height:21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2Dgg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" stroked="f">
                <v:textbox>
                  <w:txbxContent>
                    <w:p w:rsidR="00F457E5" w:rsidRPr="0078181E" w:rsidRDefault="00F457E5" w:rsidP="00BB2E31">
                      <w:pPr>
                        <w:pStyle w:val="BodyText1"/>
                      </w:pPr>
                      <w:r>
                        <w:t>DD/MM/YYYY</w:t>
                      </w:r>
                    </w:p>
                    <w:p w:rsidR="00F457E5" w:rsidRPr="0078181E" w:rsidRDefault="00F457E5" w:rsidP="00BB2E31">
                      <w:pPr>
                        <w:pStyle w:val="BodyText1"/>
                      </w:pPr>
                      <w:r>
                        <w:t xml:space="preserve">Proposed </w:t>
                      </w:r>
                      <w:r w:rsidR="00995670">
                        <w:rPr>
                          <w:rFonts w:cs="Arial"/>
                          <w:b w:val="0"/>
                          <w:szCs w:val="12"/>
                        </w:rPr>
                        <w:t>C162</w:t>
                      </w:r>
                      <w:r>
                        <w:t xml:space="preserve"> </w:t>
                      </w:r>
                    </w:p>
                    <w:p w:rsidR="00F457E5" w:rsidRPr="00F733A1" w:rsidRDefault="00F457E5" w:rsidP="00BB2E31"/>
                  </w:txbxContent>
                </v:textbox>
              </v:shape>
            </w:pict>
          </mc:Fallback>
        </mc:AlternateContent>
      </w:r>
      <w:r w:rsidR="00BB2E31" w:rsidRPr="00DC7F63">
        <w:tab/>
      </w:r>
      <w:r w:rsidR="00BB2E31" w:rsidRPr="00090B5D">
        <w:t xml:space="preserve">SCHEDULE </w:t>
      </w:r>
      <w:r w:rsidR="000E43BB">
        <w:t>9</w:t>
      </w:r>
      <w:r w:rsidR="00BB2E31" w:rsidRPr="00090B5D">
        <w:t xml:space="preserve"> TO THE DEVELOPMENT CONTRIBUTIONS PLAN OVERLAY</w:t>
      </w:r>
    </w:p>
    <w:p w:rsidR="00BB2E31" w:rsidRPr="00090B5D" w:rsidRDefault="00BB2E31" w:rsidP="00BB2E31">
      <w:pPr>
        <w:pStyle w:val="BodyText10"/>
        <w:rPr>
          <w:caps/>
        </w:rPr>
      </w:pPr>
      <w:r w:rsidRPr="00090B5D">
        <w:t xml:space="preserve">Shown on the planning scheme map as </w:t>
      </w:r>
      <w:r w:rsidRPr="00090B5D">
        <w:rPr>
          <w:rStyle w:val="Mapcode"/>
        </w:rPr>
        <w:t>DCPO</w:t>
      </w:r>
      <w:r w:rsidR="000E43BB">
        <w:rPr>
          <w:rStyle w:val="Mapcode"/>
        </w:rPr>
        <w:t>9</w:t>
      </w:r>
      <w:r w:rsidRPr="00090B5D">
        <w:rPr>
          <w:rStyle w:val="Mapcode"/>
        </w:rPr>
        <w:t>.</w:t>
      </w:r>
    </w:p>
    <w:p w:rsidR="00BB2E31" w:rsidRPr="00090B5D" w:rsidRDefault="00BB2E31" w:rsidP="00BB2E31">
      <w:pPr>
        <w:pStyle w:val="HeadB"/>
      </w:pPr>
      <w:r w:rsidRPr="00090B5D">
        <w:tab/>
      </w:r>
      <w:bookmarkStart w:id="0" w:name="_GoBack"/>
      <w:bookmarkEnd w:id="0"/>
      <w:r w:rsidR="00090B5D" w:rsidRPr="00090B5D">
        <w:t xml:space="preserve">DEVELOPMENT CONTRIBUTIONS PLAN </w:t>
      </w:r>
    </w:p>
    <w:p w:rsidR="00BB2E31" w:rsidRPr="00BB2E31" w:rsidRDefault="00A73E0E" w:rsidP="00BB2E31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35992A" wp14:editId="5341D4C5">
                <wp:simplePos x="0" y="0"/>
                <wp:positionH relativeFrom="column">
                  <wp:posOffset>-80504</wp:posOffset>
                </wp:positionH>
                <wp:positionV relativeFrom="paragraph">
                  <wp:posOffset>173355</wp:posOffset>
                </wp:positionV>
                <wp:extent cx="760730" cy="374015"/>
                <wp:effectExtent l="0" t="0" r="1270" b="6985"/>
                <wp:wrapNone/>
                <wp:docPr id="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Proposed </w:t>
                            </w:r>
                            <w:r w:rsidR="00995670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C162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992A" id="Text Box 108" o:spid="_x0000_s1027" type="#_x0000_t202" style="position:absolute;left:0;text-align:left;margin-left:-6.35pt;margin-top:13.65pt;width:59.9pt;height:29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w1hgIAABc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Proposed </w:t>
                      </w:r>
                      <w:r w:rsidR="00995670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C162</w:t>
                      </w:r>
                    </w:p>
                  </w:txbxContent>
                </v:textbox>
              </v:shape>
            </w:pict>
          </mc:Fallback>
        </mc:AlternateContent>
      </w:r>
      <w:r w:rsidR="00BB2E31">
        <w:t>1.0</w:t>
      </w:r>
      <w:r w:rsidR="00BB2E31">
        <w:tab/>
      </w:r>
      <w:r w:rsidR="00BB2E31" w:rsidRPr="00BB2E31">
        <w:t>Area covered by this development contributions plan</w:t>
      </w:r>
    </w:p>
    <w:p w:rsidR="00090B5D" w:rsidRPr="0088092D" w:rsidRDefault="00090B5D" w:rsidP="000C1D9A">
      <w:pPr>
        <w:pStyle w:val="BodyText10"/>
        <w:rPr>
          <w:rFonts w:ascii="Arial" w:hAnsi="Arial" w:cs="Arial"/>
        </w:rPr>
      </w:pPr>
      <w:r>
        <w:t>All land within th</w:t>
      </w:r>
      <w:r w:rsidRPr="00222F25">
        <w:t xml:space="preserve">e </w:t>
      </w:r>
      <w:r>
        <w:t>area shown as DCPO</w:t>
      </w:r>
      <w:r w:rsidR="000E43BB">
        <w:t>9</w:t>
      </w:r>
      <w:r>
        <w:t xml:space="preserve"> on the planning scheme maps.</w:t>
      </w:r>
    </w:p>
    <w:p w:rsidR="00BB2E31" w:rsidRDefault="00A17EBD" w:rsidP="00BB2E31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293370</wp:posOffset>
                </wp:positionV>
                <wp:extent cx="798830" cy="274320"/>
                <wp:effectExtent l="2540" t="0" r="0" b="0"/>
                <wp:wrapNone/>
                <wp:docPr id="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090B5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Proposed </w:t>
                            </w:r>
                            <w:r w:rsidR="00995670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C162</w:t>
                            </w:r>
                          </w:p>
                          <w:p w:rsidR="00F457E5" w:rsidRPr="00F733A1" w:rsidRDefault="00F457E5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8" type="#_x0000_t202" style="position:absolute;left:0;text-align:left;margin-left:-6.85pt;margin-top:23.1pt;width:62.9pt;height:2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2nzhwIAABc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090B5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Proposed </w:t>
                      </w:r>
                      <w:r w:rsidR="00995670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C162</w:t>
                      </w:r>
                    </w:p>
                    <w:p w:rsidR="00F457E5" w:rsidRPr="00F733A1" w:rsidRDefault="00F457E5" w:rsidP="00BB2E31"/>
                  </w:txbxContent>
                </v:textbox>
              </v:shape>
            </w:pict>
          </mc:Fallback>
        </mc:AlternateContent>
      </w:r>
      <w:r w:rsidR="00BB2E31">
        <w:t>2.0</w:t>
      </w:r>
      <w:r w:rsidR="00BB2E31">
        <w:tab/>
        <w:t>Summary of costs</w:t>
      </w:r>
    </w:p>
    <w:p w:rsidR="00D04B10" w:rsidRDefault="00D04B10" w:rsidP="000C1D9A">
      <w:pPr>
        <w:pStyle w:val="BodyText10"/>
      </w:pPr>
      <w:r>
        <w:t>None specified. The preparation and incorporation of a contributions plan is required.</w:t>
      </w:r>
    </w:p>
    <w:p w:rsidR="00BB2E31" w:rsidRDefault="00A17EBD" w:rsidP="00226789">
      <w:pPr>
        <w:pStyle w:val="HeadB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337185</wp:posOffset>
                </wp:positionV>
                <wp:extent cx="845820" cy="299720"/>
                <wp:effectExtent l="635" t="4445" r="1270" b="635"/>
                <wp:wrapNone/>
                <wp:docPr id="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226789" w:rsidRDefault="00F457E5" w:rsidP="00226789">
                            <w:pPr>
                              <w:pStyle w:val="BodyText1"/>
                              <w:rPr>
                                <w:rFonts w:cs="Arial"/>
                              </w:rPr>
                            </w:pPr>
                            <w:r w:rsidRPr="00226789">
                              <w:rPr>
                                <w:rFonts w:cs="Arial"/>
                              </w:rPr>
                              <w:t>DD/MM/YYY</w:t>
                            </w:r>
                          </w:p>
                          <w:p w:rsidR="00F457E5" w:rsidRPr="00226789" w:rsidRDefault="00F457E5" w:rsidP="0022678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226789"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 xml:space="preserve">Proposed </w:t>
                            </w:r>
                            <w:r w:rsidR="00995670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C162</w:t>
                            </w:r>
                          </w:p>
                          <w:p w:rsidR="00F457E5" w:rsidRDefault="00F457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29" type="#_x0000_t202" style="position:absolute;left:0;text-align:left;margin-left:-7pt;margin-top:26.55pt;width:66.6pt;height:23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8qB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" filled="f" stroked="f">
                <v:textbox>
                  <w:txbxContent>
                    <w:p w:rsidR="00F457E5" w:rsidRPr="00226789" w:rsidRDefault="00F457E5" w:rsidP="00226789">
                      <w:pPr>
                        <w:pStyle w:val="BodyText1"/>
                        <w:rPr>
                          <w:rFonts w:cs="Arial"/>
                        </w:rPr>
                      </w:pPr>
                      <w:r w:rsidRPr="00226789">
                        <w:rPr>
                          <w:rFonts w:cs="Arial"/>
                        </w:rPr>
                        <w:t>DD/MM/YYY</w:t>
                      </w:r>
                    </w:p>
                    <w:p w:rsidR="00F457E5" w:rsidRPr="00226789" w:rsidRDefault="00F457E5" w:rsidP="00226789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226789">
                        <w:rPr>
                          <w:rFonts w:ascii="Arial" w:hAnsi="Arial" w:cs="Arial"/>
                          <w:b/>
                          <w:sz w:val="12"/>
                        </w:rPr>
                        <w:t xml:space="preserve">Proposed </w:t>
                      </w:r>
                      <w:r w:rsidR="00995670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C162</w:t>
                      </w:r>
                    </w:p>
                    <w:p w:rsidR="00F457E5" w:rsidRDefault="00F457E5"/>
                  </w:txbxContent>
                </v:textbox>
              </v:shape>
            </w:pict>
          </mc:Fallback>
        </mc:AlternateContent>
      </w:r>
      <w:r w:rsidR="00BB2E31">
        <w:t>3.0</w:t>
      </w:r>
      <w:r w:rsidR="00BB2E31">
        <w:tab/>
        <w:t>Summary of contributions</w:t>
      </w:r>
      <w:r w:rsidR="00226789">
        <w:t xml:space="preserve"> </w:t>
      </w:r>
    </w:p>
    <w:p w:rsidR="00D04B10" w:rsidRDefault="00D04B10" w:rsidP="000C1D9A">
      <w:pPr>
        <w:pStyle w:val="BodyText10"/>
      </w:pPr>
      <w:r>
        <w:t>None specified. The preparation and incorporation of a contributions plan is required.</w:t>
      </w:r>
    </w:p>
    <w:p w:rsidR="00090B5D" w:rsidRDefault="00A17EBD" w:rsidP="00090B5D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297180</wp:posOffset>
                </wp:positionV>
                <wp:extent cx="753745" cy="353695"/>
                <wp:effectExtent l="3810" t="0" r="4445" b="0"/>
                <wp:wrapNone/>
                <wp:docPr id="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Proposed </w:t>
                            </w:r>
                            <w:r w:rsidR="00995670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C162</w:t>
                            </w:r>
                          </w:p>
                          <w:p w:rsidR="00F457E5" w:rsidRPr="00CB76A2" w:rsidRDefault="00F457E5" w:rsidP="00090B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0" type="#_x0000_t202" style="position:absolute;left:0;text-align:left;margin-left:-6.75pt;margin-top:23.4pt;width:59.35pt;height:27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Proposed </w:t>
                      </w:r>
                      <w:r w:rsidR="00995670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C162</w:t>
                      </w:r>
                    </w:p>
                    <w:p w:rsidR="00F457E5" w:rsidRPr="00CB76A2" w:rsidRDefault="00F457E5" w:rsidP="00090B5D"/>
                  </w:txbxContent>
                </v:textbox>
              </v:shape>
            </w:pict>
          </mc:Fallback>
        </mc:AlternateContent>
      </w:r>
      <w:r w:rsidR="00D04B10">
        <w:t>4</w:t>
      </w:r>
      <w:r w:rsidR="00090B5D">
        <w:t>.0</w:t>
      </w:r>
      <w:r w:rsidR="00090B5D">
        <w:tab/>
        <w:t>Land or development excluded from development contributions plan</w:t>
      </w:r>
    </w:p>
    <w:p w:rsidR="003C7C93" w:rsidRDefault="003C7C93" w:rsidP="000C1D9A">
      <w:pPr>
        <w:pStyle w:val="BodyText10"/>
      </w:pPr>
      <w:r>
        <w:t xml:space="preserve">A permit may be granted to subdivide land, construct a building or construct or carry out works before a precinct wide contributions plan has been prepared to the satisfaction of the </w:t>
      </w:r>
      <w:r w:rsidR="000C1D9A">
        <w:t xml:space="preserve">responsible authority </w:t>
      </w:r>
      <w:r>
        <w:t>if any of the following apply:</w:t>
      </w:r>
    </w:p>
    <w:p w:rsidR="003444C4" w:rsidRDefault="003C7C93" w:rsidP="000C1D9A">
      <w:pPr>
        <w:pStyle w:val="Bodytext0"/>
      </w:pPr>
      <w:r w:rsidRPr="00DF29DA">
        <w:t xml:space="preserve">An agreement under </w:t>
      </w:r>
      <w:r w:rsidR="00F51546" w:rsidRPr="00DF29DA">
        <w:t xml:space="preserve">section </w:t>
      </w:r>
      <w:r w:rsidRPr="00DF29DA">
        <w:t xml:space="preserve">173 of the </w:t>
      </w:r>
      <w:r w:rsidRPr="000C1D9A">
        <w:rPr>
          <w:i/>
        </w:rPr>
        <w:t>Planning and Environment Act 1987</w:t>
      </w:r>
      <w:r w:rsidRPr="00DF29DA">
        <w:t xml:space="preserve"> has been entered into with the </w:t>
      </w:r>
      <w:r w:rsidR="000C1D9A" w:rsidRPr="00DF29DA">
        <w:t xml:space="preserve">responsible authority </w:t>
      </w:r>
      <w:r w:rsidRPr="00DF29DA">
        <w:t xml:space="preserve">that makes provision for </w:t>
      </w:r>
      <w:r>
        <w:t xml:space="preserve">the delivery or items listed in the Precinct Infrastructure Plan within the </w:t>
      </w:r>
      <w:r w:rsidR="00490109">
        <w:rPr>
          <w:i/>
        </w:rPr>
        <w:t>Mt Atkinson &amp; Tarneit Plains</w:t>
      </w:r>
      <w:r w:rsidR="00C85391" w:rsidRPr="00C85391">
        <w:rPr>
          <w:i/>
        </w:rPr>
        <w:t xml:space="preserve"> Precinct Structure Plan</w:t>
      </w:r>
      <w:r>
        <w:t>, incorporated document</w:t>
      </w:r>
      <w:r w:rsidRPr="00DF29DA">
        <w:t>.</w:t>
      </w:r>
    </w:p>
    <w:p w:rsidR="003444C4" w:rsidRPr="003444C4" w:rsidRDefault="003444C4" w:rsidP="000C1D9A">
      <w:pPr>
        <w:pStyle w:val="Bodytext0"/>
      </w:pPr>
      <w:r w:rsidRPr="003444C4">
        <w:t xml:space="preserve">The permit contains a condition requiring an agreement under </w:t>
      </w:r>
      <w:r w:rsidR="00F51546" w:rsidRPr="003444C4">
        <w:t xml:space="preserve">section </w:t>
      </w:r>
      <w:r w:rsidRPr="003444C4">
        <w:t xml:space="preserve">173 of the </w:t>
      </w:r>
      <w:r w:rsidRPr="000C1D9A">
        <w:rPr>
          <w:i/>
        </w:rPr>
        <w:t>Planning and Environment Act 1987</w:t>
      </w:r>
      <w:r w:rsidRPr="003444C4">
        <w:t xml:space="preserve"> that makes provision for contributions to items listed in the Precinct Infrastructure Plan within the </w:t>
      </w:r>
      <w:r w:rsidR="00490109">
        <w:rPr>
          <w:i/>
        </w:rPr>
        <w:t>Mt Atkinson &amp; Tarneit Plains</w:t>
      </w:r>
      <w:r w:rsidR="00490109" w:rsidRPr="00C85391">
        <w:rPr>
          <w:i/>
        </w:rPr>
        <w:t xml:space="preserve"> </w:t>
      </w:r>
      <w:r w:rsidR="00C85391" w:rsidRPr="00C85391">
        <w:rPr>
          <w:i/>
        </w:rPr>
        <w:t>Precinct Structure Plan</w:t>
      </w:r>
      <w:r w:rsidRPr="003444C4">
        <w:t>, incorporated document to be entered into before the commencement of development.</w:t>
      </w:r>
    </w:p>
    <w:p w:rsidR="003C7C93" w:rsidRPr="00DF29DA" w:rsidRDefault="003C7C93" w:rsidP="000C1D9A">
      <w:pPr>
        <w:pStyle w:val="Bodytext0"/>
      </w:pPr>
      <w:r w:rsidRPr="00DF29DA">
        <w:t xml:space="preserve">The </w:t>
      </w:r>
      <w:r w:rsidR="000C1D9A">
        <w:t xml:space="preserve">responsible authority </w:t>
      </w:r>
      <w:r>
        <w:t xml:space="preserve">considers that the </w:t>
      </w:r>
      <w:r w:rsidRPr="00DF29DA">
        <w:t xml:space="preserve">permit </w:t>
      </w:r>
      <w:r>
        <w:t>does not compromise the orderly planning of the precinct</w:t>
      </w:r>
      <w:r w:rsidRPr="00DF29DA">
        <w:t xml:space="preserve"> for the construction of a building or construction or carrying out works </w:t>
      </w:r>
      <w:r>
        <w:t>associated with</w:t>
      </w:r>
      <w:r w:rsidRPr="00DF29DA">
        <w:t>;</w:t>
      </w:r>
    </w:p>
    <w:p w:rsidR="003C7C93" w:rsidRPr="00DF29DA" w:rsidRDefault="003C7C93" w:rsidP="000C1D9A">
      <w:pPr>
        <w:pStyle w:val="Bodytext"/>
      </w:pPr>
      <w:r w:rsidRPr="00DF29DA">
        <w:t>Additions or alterations to a single dwelling or development ancillary to use of land for a single dwelling.</w:t>
      </w:r>
    </w:p>
    <w:p w:rsidR="003C7C93" w:rsidRPr="00DF29DA" w:rsidRDefault="003C7C93" w:rsidP="000C1D9A">
      <w:pPr>
        <w:pStyle w:val="Bodytext"/>
      </w:pPr>
      <w:r w:rsidRPr="00DF29DA">
        <w:t>An existing use of land provided the gross floor of the existing use is not increased by more than 1000 square metres.</w:t>
      </w:r>
    </w:p>
    <w:p w:rsidR="003C7C93" w:rsidRDefault="003C7C93" w:rsidP="000C1D9A">
      <w:pPr>
        <w:pStyle w:val="Bodytext"/>
      </w:pPr>
      <w:r w:rsidRPr="00DF29DA">
        <w:t>A sign.</w:t>
      </w:r>
    </w:p>
    <w:p w:rsidR="00BB2E31" w:rsidRPr="003C7C93" w:rsidRDefault="003C7C93" w:rsidP="000C1D9A">
      <w:pPr>
        <w:pStyle w:val="Bodytext"/>
      </w:pPr>
      <w:r w:rsidRPr="00DF29DA">
        <w:t>The permit only allows the consolidation of land or a boundary realignment.</w:t>
      </w:r>
    </w:p>
    <w:p w:rsidR="00DD1FFA" w:rsidRPr="00A97567" w:rsidRDefault="00DD1FFA" w:rsidP="00A97567">
      <w:pPr>
        <w:pStyle w:val="BodyText10"/>
      </w:pPr>
    </w:p>
    <w:sectPr w:rsidR="00DD1FFA" w:rsidRPr="00A97567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536" w:rsidRDefault="00773536">
      <w:r>
        <w:separator/>
      </w:r>
    </w:p>
    <w:p w:rsidR="00773536" w:rsidRDefault="00773536"/>
    <w:p w:rsidR="00773536" w:rsidRDefault="00773536"/>
    <w:p w:rsidR="00773536" w:rsidRDefault="00773536"/>
  </w:endnote>
  <w:endnote w:type="continuationSeparator" w:id="0">
    <w:p w:rsidR="00773536" w:rsidRDefault="00773536">
      <w:r>
        <w:continuationSeparator/>
      </w:r>
    </w:p>
    <w:p w:rsidR="00773536" w:rsidRDefault="00773536"/>
    <w:p w:rsidR="00773536" w:rsidRDefault="00773536"/>
    <w:p w:rsidR="00773536" w:rsidRDefault="007735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F5A1B1-7ADA-4075-AD55-6FA304AA24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381AE67-8F04-4D53-9514-55E7BDD836F0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EEFA33-9F9A-4E21-992C-F1860B035A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7115C15-7E0A-4339-B3AA-B258ED6AC6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7E5" w:rsidRDefault="00F457E5" w:rsidP="00A97567">
    <w:pPr>
      <w:pStyle w:val="Footer"/>
      <w:tabs>
        <w:tab w:val="clear" w:pos="8640"/>
        <w:tab w:val="right" w:pos="8505"/>
      </w:tabs>
    </w:pPr>
    <w:r w:rsidRPr="00BB2E31">
      <w:t xml:space="preserve">Development Contributions Overlay </w:t>
    </w:r>
    <w:r>
      <w:t>–</w:t>
    </w:r>
    <w:r w:rsidRPr="00BB2E31">
      <w:t xml:space="preserve"> Schedule</w:t>
    </w:r>
    <w:r>
      <w:t xml:space="preserve"> </w:t>
    </w:r>
    <w:r w:rsidR="000E43BB">
      <w:t>9</w:t>
    </w:r>
    <w:r>
      <w:tab/>
    </w:r>
    <w:r>
      <w:tab/>
    </w:r>
    <w:r w:rsidRPr="000741CC">
      <w:t xml:space="preserve">Page </w:t>
    </w:r>
    <w:r w:rsidR="003A4CED">
      <w:rPr>
        <w:rStyle w:val="PageNumber"/>
      </w:rPr>
      <w:fldChar w:fldCharType="begin"/>
    </w:r>
    <w:r w:rsidRPr="000741CC">
      <w:rPr>
        <w:rStyle w:val="PageNumber"/>
      </w:rPr>
      <w:instrText xml:space="preserve"> PAGE </w:instrText>
    </w:r>
    <w:r w:rsidR="003A4CED">
      <w:rPr>
        <w:rStyle w:val="PageNumber"/>
      </w:rPr>
      <w:fldChar w:fldCharType="separate"/>
    </w:r>
    <w:r w:rsidR="00D10ED8">
      <w:rPr>
        <w:rStyle w:val="PageNumber"/>
        <w:noProof/>
      </w:rPr>
      <w:t>1</w:t>
    </w:r>
    <w:r w:rsidR="003A4CED">
      <w:rPr>
        <w:rStyle w:val="PageNumber"/>
      </w:rPr>
      <w:fldChar w:fldCharType="end"/>
    </w:r>
    <w:r w:rsidRPr="000741CC">
      <w:t xml:space="preserve"> of </w:t>
    </w:r>
    <w:r w:rsidR="003A4CED">
      <w:rPr>
        <w:rStyle w:val="PageNumber"/>
      </w:rPr>
      <w:fldChar w:fldCharType="begin"/>
    </w:r>
    <w:r w:rsidRPr="000741CC">
      <w:rPr>
        <w:rStyle w:val="PageNumber"/>
      </w:rPr>
      <w:instrText xml:space="preserve"> NUMPAGES  \* Arabic </w:instrText>
    </w:r>
    <w:r w:rsidR="003A4CED">
      <w:rPr>
        <w:rStyle w:val="PageNumber"/>
      </w:rPr>
      <w:fldChar w:fldCharType="separate"/>
    </w:r>
    <w:r w:rsidR="00D10ED8">
      <w:rPr>
        <w:rStyle w:val="PageNumber"/>
        <w:noProof/>
      </w:rPr>
      <w:t>1</w:t>
    </w:r>
    <w:r w:rsidR="003A4CED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536" w:rsidRDefault="00773536">
      <w:r>
        <w:separator/>
      </w:r>
    </w:p>
    <w:p w:rsidR="00773536" w:rsidRDefault="00773536"/>
    <w:p w:rsidR="00773536" w:rsidRDefault="00773536"/>
    <w:p w:rsidR="00773536" w:rsidRDefault="00773536"/>
  </w:footnote>
  <w:footnote w:type="continuationSeparator" w:id="0">
    <w:p w:rsidR="00773536" w:rsidRDefault="00773536">
      <w:r>
        <w:continuationSeparator/>
      </w:r>
    </w:p>
    <w:p w:rsidR="00773536" w:rsidRDefault="00773536"/>
    <w:p w:rsidR="00773536" w:rsidRDefault="00773536"/>
    <w:p w:rsidR="00773536" w:rsidRDefault="007735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7E5" w:rsidRDefault="009A3B6F">
    <w:pPr>
      <w:jc w:val="center"/>
    </w:pPr>
    <w:r>
      <w:rPr>
        <w:smallCaps/>
        <w:sz w:val="18"/>
        <w:u w:color="0000FF"/>
      </w:rPr>
      <w:t>Melton</w:t>
    </w:r>
    <w:r w:rsidR="00F457E5" w:rsidRPr="00090B5D">
      <w:rPr>
        <w:smallCaps/>
        <w:sz w:val="18"/>
        <w:u w:color="0000FF"/>
      </w:rPr>
      <w:t xml:space="preserve"> </w:t>
    </w:r>
    <w:r w:rsidR="00F457E5" w:rsidRPr="00090B5D">
      <w:rPr>
        <w:smallCaps/>
        <w:sz w:val="18"/>
      </w:rPr>
      <w:t>Planning Sch</w:t>
    </w:r>
    <w:r w:rsidR="00F457E5">
      <w:rPr>
        <w:smallCaps/>
        <w:sz w:val="18"/>
      </w:rPr>
      <w:t>eme</w:t>
    </w:r>
  </w:p>
  <w:p w:rsidR="00F457E5" w:rsidRDefault="00F457E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F41F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FEA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835B5"/>
    <w:multiLevelType w:val="hybridMultilevel"/>
    <w:tmpl w:val="1CDC972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313CC"/>
    <w:multiLevelType w:val="hybridMultilevel"/>
    <w:tmpl w:val="4D1A6D40"/>
    <w:lvl w:ilvl="0" w:tplc="0C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391D50D4"/>
    <w:multiLevelType w:val="multilevel"/>
    <w:tmpl w:val="4146880E"/>
    <w:lvl w:ilvl="0">
      <w:start w:val="1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460"/>
        </w:tabs>
        <w:ind w:left="5460" w:hanging="11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</w:abstractNum>
  <w:abstractNum w:abstractNumId="14" w15:restartNumberingAfterBreak="0">
    <w:nsid w:val="41674405"/>
    <w:multiLevelType w:val="multilevel"/>
    <w:tmpl w:val="6EB23AD4"/>
    <w:lvl w:ilvl="0">
      <w:start w:val="1"/>
      <w:numFmt w:val="decimal"/>
      <w:lvlText w:val="%1.0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8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8" w:hanging="112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48" w:hanging="112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844923"/>
    <w:multiLevelType w:val="hybridMultilevel"/>
    <w:tmpl w:val="129AF67E"/>
    <w:lvl w:ilvl="0" w:tplc="22D4A7D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74AC3B27"/>
    <w:multiLevelType w:val="hybridMultilevel"/>
    <w:tmpl w:val="E5A477D4"/>
    <w:lvl w:ilvl="0" w:tplc="E1BED9A0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5ECE81B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9FE2B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50207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59E749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35FED54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DF088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872103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D1CD2F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726893"/>
    <w:multiLevelType w:val="multilevel"/>
    <w:tmpl w:val="14A2F798"/>
    <w:lvl w:ilvl="0">
      <w:start w:val="5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75853C87"/>
    <w:multiLevelType w:val="hybridMultilevel"/>
    <w:tmpl w:val="741E1E54"/>
    <w:lvl w:ilvl="0" w:tplc="650E5054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D328ACE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808AA4F6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1EC01646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E63C2B48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ACE44E88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49384406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233405A8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661C9C2E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16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19"/>
  </w:num>
  <w:num w:numId="17">
    <w:abstractNumId w:val="14"/>
  </w:num>
  <w:num w:numId="18">
    <w:abstractNumId w:val="13"/>
  </w:num>
  <w:num w:numId="19">
    <w:abstractNumId w:val="12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intFractionalCharacterWidth/>
  <w:embedTrueTypeFonts/>
  <w:hideSpellingErrors/>
  <w:hideGrammaticalErrors/>
  <w:attachedTemplate r:id="rId1"/>
  <w:stylePaneFormatFilter w:val="D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0" w:visibleStyles="1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4B"/>
    <w:rsid w:val="00007292"/>
    <w:rsid w:val="000252D5"/>
    <w:rsid w:val="000370C2"/>
    <w:rsid w:val="00040242"/>
    <w:rsid w:val="000533D3"/>
    <w:rsid w:val="000741CC"/>
    <w:rsid w:val="00090B5D"/>
    <w:rsid w:val="000C1D9A"/>
    <w:rsid w:val="000D2A26"/>
    <w:rsid w:val="000E43BB"/>
    <w:rsid w:val="000E610D"/>
    <w:rsid w:val="0011164B"/>
    <w:rsid w:val="00111AF0"/>
    <w:rsid w:val="00125850"/>
    <w:rsid w:val="00132C55"/>
    <w:rsid w:val="001469D4"/>
    <w:rsid w:val="00146C62"/>
    <w:rsid w:val="001557DD"/>
    <w:rsid w:val="00155A71"/>
    <w:rsid w:val="00162485"/>
    <w:rsid w:val="001643B4"/>
    <w:rsid w:val="0017169B"/>
    <w:rsid w:val="00172467"/>
    <w:rsid w:val="00180135"/>
    <w:rsid w:val="00187C9C"/>
    <w:rsid w:val="0019273D"/>
    <w:rsid w:val="001A1EBD"/>
    <w:rsid w:val="001B0165"/>
    <w:rsid w:val="001C2958"/>
    <w:rsid w:val="001D2606"/>
    <w:rsid w:val="001D5E5A"/>
    <w:rsid w:val="001E73D9"/>
    <w:rsid w:val="001F3FD6"/>
    <w:rsid w:val="001F7184"/>
    <w:rsid w:val="001F7ECD"/>
    <w:rsid w:val="00224F22"/>
    <w:rsid w:val="00226789"/>
    <w:rsid w:val="00234201"/>
    <w:rsid w:val="0028052E"/>
    <w:rsid w:val="0029386B"/>
    <w:rsid w:val="002A29A8"/>
    <w:rsid w:val="002B09AA"/>
    <w:rsid w:val="002B1E3A"/>
    <w:rsid w:val="002B2152"/>
    <w:rsid w:val="002B3041"/>
    <w:rsid w:val="002C6DE9"/>
    <w:rsid w:val="002D0F4F"/>
    <w:rsid w:val="002D78CA"/>
    <w:rsid w:val="002E0732"/>
    <w:rsid w:val="002E3536"/>
    <w:rsid w:val="002F20F6"/>
    <w:rsid w:val="002F34D3"/>
    <w:rsid w:val="003003E6"/>
    <w:rsid w:val="003177D7"/>
    <w:rsid w:val="00326021"/>
    <w:rsid w:val="003301F8"/>
    <w:rsid w:val="003444C4"/>
    <w:rsid w:val="0035716C"/>
    <w:rsid w:val="003571D9"/>
    <w:rsid w:val="0036186F"/>
    <w:rsid w:val="003636D5"/>
    <w:rsid w:val="0037360F"/>
    <w:rsid w:val="00374F9B"/>
    <w:rsid w:val="003924B4"/>
    <w:rsid w:val="00392F5B"/>
    <w:rsid w:val="003A4CED"/>
    <w:rsid w:val="003A5955"/>
    <w:rsid w:val="003B4808"/>
    <w:rsid w:val="003B5DFB"/>
    <w:rsid w:val="003B66C6"/>
    <w:rsid w:val="003C3E63"/>
    <w:rsid w:val="003C4813"/>
    <w:rsid w:val="003C7C93"/>
    <w:rsid w:val="003D595D"/>
    <w:rsid w:val="003D6891"/>
    <w:rsid w:val="003F00E9"/>
    <w:rsid w:val="0040584C"/>
    <w:rsid w:val="0040722A"/>
    <w:rsid w:val="00423909"/>
    <w:rsid w:val="00432C28"/>
    <w:rsid w:val="00443A42"/>
    <w:rsid w:val="004443C1"/>
    <w:rsid w:val="00451EC9"/>
    <w:rsid w:val="004724B5"/>
    <w:rsid w:val="00480CCC"/>
    <w:rsid w:val="00485DDA"/>
    <w:rsid w:val="00490109"/>
    <w:rsid w:val="004A3635"/>
    <w:rsid w:val="004E415F"/>
    <w:rsid w:val="004E7ECB"/>
    <w:rsid w:val="004F10C0"/>
    <w:rsid w:val="004F2C26"/>
    <w:rsid w:val="004F6A09"/>
    <w:rsid w:val="005043D6"/>
    <w:rsid w:val="005117E4"/>
    <w:rsid w:val="005147AF"/>
    <w:rsid w:val="00514E76"/>
    <w:rsid w:val="005165C1"/>
    <w:rsid w:val="00517358"/>
    <w:rsid w:val="005222EA"/>
    <w:rsid w:val="0052531E"/>
    <w:rsid w:val="00530B12"/>
    <w:rsid w:val="00537BE4"/>
    <w:rsid w:val="005419EE"/>
    <w:rsid w:val="00550C00"/>
    <w:rsid w:val="00567A14"/>
    <w:rsid w:val="0059417E"/>
    <w:rsid w:val="005A1BC5"/>
    <w:rsid w:val="005A2075"/>
    <w:rsid w:val="005B2D86"/>
    <w:rsid w:val="005D4252"/>
    <w:rsid w:val="005D7B6A"/>
    <w:rsid w:val="005E20C3"/>
    <w:rsid w:val="005E39A8"/>
    <w:rsid w:val="005F02EF"/>
    <w:rsid w:val="005F6582"/>
    <w:rsid w:val="006049F2"/>
    <w:rsid w:val="00604ACA"/>
    <w:rsid w:val="00613F16"/>
    <w:rsid w:val="00627E59"/>
    <w:rsid w:val="006476B7"/>
    <w:rsid w:val="00655005"/>
    <w:rsid w:val="006942DE"/>
    <w:rsid w:val="006A0152"/>
    <w:rsid w:val="006A6333"/>
    <w:rsid w:val="006A6A2E"/>
    <w:rsid w:val="006B167F"/>
    <w:rsid w:val="006B2587"/>
    <w:rsid w:val="006B585A"/>
    <w:rsid w:val="006C5087"/>
    <w:rsid w:val="006C5DC5"/>
    <w:rsid w:val="006C73A1"/>
    <w:rsid w:val="006D5439"/>
    <w:rsid w:val="006D5F59"/>
    <w:rsid w:val="006E62B9"/>
    <w:rsid w:val="006E77A8"/>
    <w:rsid w:val="00700DE6"/>
    <w:rsid w:val="00705E61"/>
    <w:rsid w:val="007071B0"/>
    <w:rsid w:val="007140B8"/>
    <w:rsid w:val="007145A1"/>
    <w:rsid w:val="00725D74"/>
    <w:rsid w:val="00736718"/>
    <w:rsid w:val="00740A4E"/>
    <w:rsid w:val="00741E21"/>
    <w:rsid w:val="007465B6"/>
    <w:rsid w:val="00747ED6"/>
    <w:rsid w:val="00756434"/>
    <w:rsid w:val="00762A45"/>
    <w:rsid w:val="007723FF"/>
    <w:rsid w:val="00773536"/>
    <w:rsid w:val="00782A23"/>
    <w:rsid w:val="007B4510"/>
    <w:rsid w:val="007D1BE5"/>
    <w:rsid w:val="007D39E7"/>
    <w:rsid w:val="007D582C"/>
    <w:rsid w:val="007D6D4E"/>
    <w:rsid w:val="007F7045"/>
    <w:rsid w:val="00803810"/>
    <w:rsid w:val="00806BE6"/>
    <w:rsid w:val="00813B03"/>
    <w:rsid w:val="00827BC3"/>
    <w:rsid w:val="008377A2"/>
    <w:rsid w:val="00853BC0"/>
    <w:rsid w:val="008609B5"/>
    <w:rsid w:val="008614BA"/>
    <w:rsid w:val="00871280"/>
    <w:rsid w:val="008741C7"/>
    <w:rsid w:val="008A44A4"/>
    <w:rsid w:val="008B1E6C"/>
    <w:rsid w:val="008C46C0"/>
    <w:rsid w:val="008D2404"/>
    <w:rsid w:val="008D5806"/>
    <w:rsid w:val="00907F70"/>
    <w:rsid w:val="00910D3E"/>
    <w:rsid w:val="00916988"/>
    <w:rsid w:val="0092480B"/>
    <w:rsid w:val="009612A0"/>
    <w:rsid w:val="00962A56"/>
    <w:rsid w:val="0097068F"/>
    <w:rsid w:val="00971149"/>
    <w:rsid w:val="0097179D"/>
    <w:rsid w:val="00995670"/>
    <w:rsid w:val="009A3B6F"/>
    <w:rsid w:val="009A42CF"/>
    <w:rsid w:val="009B02CB"/>
    <w:rsid w:val="009B5763"/>
    <w:rsid w:val="009C5A65"/>
    <w:rsid w:val="009D3694"/>
    <w:rsid w:val="009D53AF"/>
    <w:rsid w:val="009F1C21"/>
    <w:rsid w:val="009F3C9E"/>
    <w:rsid w:val="00A17EBD"/>
    <w:rsid w:val="00A2031D"/>
    <w:rsid w:val="00A42BB5"/>
    <w:rsid w:val="00A57BD3"/>
    <w:rsid w:val="00A57E91"/>
    <w:rsid w:val="00A62D65"/>
    <w:rsid w:val="00A73E0E"/>
    <w:rsid w:val="00A75810"/>
    <w:rsid w:val="00A80BD8"/>
    <w:rsid w:val="00A847A9"/>
    <w:rsid w:val="00A9256F"/>
    <w:rsid w:val="00A97567"/>
    <w:rsid w:val="00AB45F5"/>
    <w:rsid w:val="00AD13C6"/>
    <w:rsid w:val="00AD4D20"/>
    <w:rsid w:val="00AD6798"/>
    <w:rsid w:val="00B22253"/>
    <w:rsid w:val="00B24A6A"/>
    <w:rsid w:val="00B24E7A"/>
    <w:rsid w:val="00B253FE"/>
    <w:rsid w:val="00B26325"/>
    <w:rsid w:val="00B27E18"/>
    <w:rsid w:val="00B34842"/>
    <w:rsid w:val="00B52C1D"/>
    <w:rsid w:val="00B72330"/>
    <w:rsid w:val="00B87436"/>
    <w:rsid w:val="00B95F65"/>
    <w:rsid w:val="00BB2E31"/>
    <w:rsid w:val="00BC2518"/>
    <w:rsid w:val="00BE762B"/>
    <w:rsid w:val="00C14C0E"/>
    <w:rsid w:val="00C14F85"/>
    <w:rsid w:val="00C157F0"/>
    <w:rsid w:val="00C234B7"/>
    <w:rsid w:val="00C33FF8"/>
    <w:rsid w:val="00C4136F"/>
    <w:rsid w:val="00C460A4"/>
    <w:rsid w:val="00C4649B"/>
    <w:rsid w:val="00C52E26"/>
    <w:rsid w:val="00C71D4D"/>
    <w:rsid w:val="00C75D58"/>
    <w:rsid w:val="00C8291C"/>
    <w:rsid w:val="00C83CD2"/>
    <w:rsid w:val="00C85391"/>
    <w:rsid w:val="00C90C7E"/>
    <w:rsid w:val="00CC46FC"/>
    <w:rsid w:val="00CF6C95"/>
    <w:rsid w:val="00D019FF"/>
    <w:rsid w:val="00D0306C"/>
    <w:rsid w:val="00D04B10"/>
    <w:rsid w:val="00D10ED8"/>
    <w:rsid w:val="00D2372A"/>
    <w:rsid w:val="00D2572D"/>
    <w:rsid w:val="00D71175"/>
    <w:rsid w:val="00D76F13"/>
    <w:rsid w:val="00D77A4B"/>
    <w:rsid w:val="00D83AB8"/>
    <w:rsid w:val="00D86263"/>
    <w:rsid w:val="00D96D96"/>
    <w:rsid w:val="00DA204A"/>
    <w:rsid w:val="00DB5D01"/>
    <w:rsid w:val="00DC5DC1"/>
    <w:rsid w:val="00DD1FFA"/>
    <w:rsid w:val="00DD680C"/>
    <w:rsid w:val="00DF555B"/>
    <w:rsid w:val="00DF6768"/>
    <w:rsid w:val="00E12E8B"/>
    <w:rsid w:val="00E25101"/>
    <w:rsid w:val="00E25799"/>
    <w:rsid w:val="00E411D1"/>
    <w:rsid w:val="00E609C1"/>
    <w:rsid w:val="00E64429"/>
    <w:rsid w:val="00E66ED1"/>
    <w:rsid w:val="00E9046D"/>
    <w:rsid w:val="00EA6662"/>
    <w:rsid w:val="00EC4533"/>
    <w:rsid w:val="00EF053A"/>
    <w:rsid w:val="00F05F3D"/>
    <w:rsid w:val="00F24913"/>
    <w:rsid w:val="00F2714F"/>
    <w:rsid w:val="00F41DD9"/>
    <w:rsid w:val="00F457E5"/>
    <w:rsid w:val="00F51546"/>
    <w:rsid w:val="00F56982"/>
    <w:rsid w:val="00F63A2B"/>
    <w:rsid w:val="00F7483E"/>
    <w:rsid w:val="00F84355"/>
    <w:rsid w:val="00F97B83"/>
    <w:rsid w:val="00FA22F0"/>
    <w:rsid w:val="00FD2D8F"/>
    <w:rsid w:val="00FD6AA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7A7531A3-1BA8-4FD6-A44F-73A510A2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C1D9A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C90C7E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C90C7E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C90C7E"/>
  </w:style>
  <w:style w:type="paragraph" w:customStyle="1" w:styleId="Tabletext1">
    <w:name w:val="Table text"/>
    <w:uiPriority w:val="99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uiPriority w:val="99"/>
    <w:qFormat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qFormat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uiPriority w:val="99"/>
    <w:qFormat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C90C7E"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10"/>
    <w:qFormat/>
    <w:rsid w:val="006C5087"/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BB2E31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styleId="ListBullet">
    <w:name w:val="List Bullet"/>
    <w:basedOn w:val="Normal"/>
    <w:autoRedefine/>
    <w:rsid w:val="0037360F"/>
    <w:pPr>
      <w:tabs>
        <w:tab w:val="num" w:pos="360"/>
      </w:tabs>
      <w:ind w:left="360" w:hanging="360"/>
    </w:pPr>
    <w:rPr>
      <w:rFonts w:ascii="Times" w:hAnsi="Times"/>
      <w:sz w:val="24"/>
    </w:rPr>
  </w:style>
  <w:style w:type="paragraph" w:customStyle="1" w:styleId="TableHeadSchedules">
    <w:name w:val="Table Head Schedules"/>
    <w:basedOn w:val="Tabletext1"/>
    <w:uiPriority w:val="99"/>
    <w:rsid w:val="00BB2E31"/>
    <w:pPr>
      <w:spacing w:after="80" w:line="240" w:lineRule="exact"/>
      <w:jc w:val="left"/>
    </w:pPr>
    <w:rPr>
      <w:rFonts w:ascii="Helvetica" w:hAnsi="Helvetica"/>
    </w:rPr>
  </w:style>
  <w:style w:type="paragraph" w:styleId="ListParagraph">
    <w:name w:val="List Paragraph"/>
    <w:basedOn w:val="Normal"/>
    <w:uiPriority w:val="34"/>
    <w:qFormat/>
    <w:rsid w:val="003C7C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a.mahoney\AppData\Local\Hewlett-Packard\HP%20TRIM\TEMP\HPTRIM.4148\t0NJ31H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688EF-F366-44C1-B355-5CF9362DC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t0NJ31HM</Template>
  <TotalTime>24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kara.mahoney</dc:creator>
  <cp:lastModifiedBy>Nicholas Power</cp:lastModifiedBy>
  <cp:revision>19</cp:revision>
  <cp:lastPrinted>2011-09-14T23:20:00Z</cp:lastPrinted>
  <dcterms:created xsi:type="dcterms:W3CDTF">2015-10-26T01:56:00Z</dcterms:created>
  <dcterms:modified xsi:type="dcterms:W3CDTF">2016-04-05T04:37:00Z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